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006359" w:rsidRPr="004017A2" w:rsidRDefault="00A5682A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</w:t>
            </w:r>
            <w:r w:rsidR="00006359" w:rsidRPr="004017A2">
              <w:rPr>
                <w:b/>
                <w:sz w:val="36"/>
                <w:szCs w:val="36"/>
              </w:rPr>
              <w:t xml:space="preserve"> МОКШАНСКОГО РАЙОНА </w:t>
            </w:r>
          </w:p>
          <w:p w:rsidR="00A30EAE" w:rsidRDefault="00006359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4017A2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Pr="00D045BD" w:rsidRDefault="00B05F55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 w:rsidP="00797A06">
            <w:pPr>
              <w:pStyle w:val="3"/>
              <w:framePr w:wrap="around" w:vAnchor="page" w:hAnchor="page" w:x="1418" w:y="2409"/>
              <w:tabs>
                <w:tab w:val="left" w:pos="1843"/>
              </w:tabs>
            </w:pPr>
          </w:p>
        </w:tc>
      </w:tr>
    </w:tbl>
    <w:p w:rsidR="00A30EAE" w:rsidRDefault="00BA2BF0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40005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4959C6" w:rsidRDefault="004959C6" w:rsidP="004959C6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740D96" w:rsidRPr="00740D96" w:rsidRDefault="00740D96" w:rsidP="004959C6">
      <w:pPr>
        <w:shd w:val="clear" w:color="auto" w:fill="FFFFFF"/>
        <w:jc w:val="center"/>
        <w:rPr>
          <w:b/>
          <w:bCs/>
          <w:spacing w:val="-2"/>
          <w:sz w:val="16"/>
          <w:szCs w:val="16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CB45D4" w:rsidRDefault="00086FCA" w:rsidP="00B82A6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порядка использования населением </w:t>
      </w:r>
    </w:p>
    <w:p w:rsidR="00B82A6A" w:rsidRPr="00981F1A" w:rsidRDefault="00086FCA" w:rsidP="00B82A6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объектов спорта, находящихся в муниципальной собственности </w:t>
      </w:r>
      <w:r w:rsidR="00A76D93">
        <w:rPr>
          <w:rFonts w:ascii="Times New Roman" w:hAnsi="Times New Roman"/>
          <w:b/>
          <w:sz w:val="28"/>
          <w:szCs w:val="28"/>
        </w:rPr>
        <w:t xml:space="preserve">Мокшанского </w:t>
      </w:r>
      <w:r w:rsidR="00FD5ECF">
        <w:rPr>
          <w:rFonts w:ascii="Times New Roman" w:hAnsi="Times New Roman"/>
          <w:b/>
          <w:sz w:val="28"/>
          <w:szCs w:val="28"/>
        </w:rPr>
        <w:t>района</w:t>
      </w:r>
      <w:r w:rsidR="00CB45D4">
        <w:rPr>
          <w:rFonts w:ascii="Times New Roman" w:hAnsi="Times New Roman"/>
          <w:b/>
          <w:sz w:val="28"/>
          <w:szCs w:val="28"/>
        </w:rPr>
        <w:t xml:space="preserve">, в том числе спортивной инфраструктуры образовательных организаций во </w:t>
      </w:r>
      <w:proofErr w:type="spellStart"/>
      <w:r w:rsidR="00CB45D4">
        <w:rPr>
          <w:rFonts w:ascii="Times New Roman" w:hAnsi="Times New Roman"/>
          <w:b/>
          <w:sz w:val="28"/>
          <w:szCs w:val="28"/>
        </w:rPr>
        <w:t>внеучебное</w:t>
      </w:r>
      <w:proofErr w:type="spellEnd"/>
      <w:r w:rsidR="00CB45D4">
        <w:rPr>
          <w:rFonts w:ascii="Times New Roman" w:hAnsi="Times New Roman"/>
          <w:b/>
          <w:sz w:val="28"/>
          <w:szCs w:val="28"/>
        </w:rPr>
        <w:t xml:space="preserve"> время</w:t>
      </w:r>
    </w:p>
    <w:p w:rsidR="00A76D93" w:rsidRDefault="00A76D93" w:rsidP="00A76D93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A76D93" w:rsidRDefault="00A76D93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>В целях исполнения части пятой подпункта «а» пункта 2 перечня поручений Президента Российской Федерации по итогам заседания Совета по развитию физической культуры и спорта № Пр-2397 от 22 ноября 2019 года</w:t>
      </w:r>
      <w:r>
        <w:rPr>
          <w:rFonts w:ascii="Times New Roman" w:hAnsi="Times New Roman"/>
          <w:sz w:val="28"/>
          <w:szCs w:val="28"/>
        </w:rPr>
        <w:t>,-</w:t>
      </w:r>
    </w:p>
    <w:p w:rsidR="00A76D93" w:rsidRPr="00A76D93" w:rsidRDefault="00A76D93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1F1A" w:rsidRPr="00981F1A" w:rsidRDefault="00981F1A" w:rsidP="00981F1A">
      <w:pPr>
        <w:jc w:val="center"/>
        <w:rPr>
          <w:sz w:val="28"/>
          <w:szCs w:val="28"/>
        </w:rPr>
      </w:pPr>
      <w:r w:rsidRPr="00981F1A">
        <w:rPr>
          <w:b/>
          <w:sz w:val="28"/>
          <w:szCs w:val="28"/>
        </w:rPr>
        <w:t>Администрация Мокшанского района постановляет</w:t>
      </w:r>
      <w:r w:rsidRPr="00981F1A">
        <w:rPr>
          <w:sz w:val="28"/>
          <w:szCs w:val="28"/>
        </w:rPr>
        <w:t>:</w:t>
      </w:r>
    </w:p>
    <w:p w:rsidR="00981F1A" w:rsidRPr="00981F1A" w:rsidRDefault="00981F1A" w:rsidP="00B82A6A">
      <w:pPr>
        <w:pStyle w:val="ac"/>
        <w:rPr>
          <w:rFonts w:ascii="Times New Roman" w:hAnsi="Times New Roman"/>
          <w:sz w:val="28"/>
          <w:szCs w:val="28"/>
        </w:rPr>
      </w:pPr>
    </w:p>
    <w:p w:rsidR="00A76D93" w:rsidRDefault="00A76D93" w:rsidP="005C2C71">
      <w:pPr>
        <w:pStyle w:val="ac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Утвердить порядок использования населением объектов спорта, находящихся в собственности </w:t>
      </w:r>
      <w:r>
        <w:rPr>
          <w:rFonts w:ascii="Times New Roman" w:hAnsi="Times New Roman"/>
          <w:sz w:val="28"/>
          <w:szCs w:val="28"/>
        </w:rPr>
        <w:t>Мокшанского района</w:t>
      </w:r>
      <w:r w:rsidRPr="00A76D93">
        <w:rPr>
          <w:rFonts w:ascii="Times New Roman" w:hAnsi="Times New Roman"/>
          <w:sz w:val="28"/>
          <w:szCs w:val="28"/>
        </w:rPr>
        <w:t xml:space="preserve">, в том числе спортивной инфраструктуры образовательных организаций во </w:t>
      </w:r>
      <w:proofErr w:type="spellStart"/>
      <w:r w:rsidRPr="00A76D93">
        <w:rPr>
          <w:rFonts w:ascii="Times New Roman" w:hAnsi="Times New Roman"/>
          <w:sz w:val="28"/>
          <w:szCs w:val="28"/>
        </w:rPr>
        <w:t>внеучебное</w:t>
      </w:r>
      <w:proofErr w:type="spellEnd"/>
      <w:r w:rsidRPr="00A76D93">
        <w:rPr>
          <w:rFonts w:ascii="Times New Roman" w:hAnsi="Times New Roman"/>
          <w:sz w:val="28"/>
          <w:szCs w:val="28"/>
        </w:rPr>
        <w:t xml:space="preserve"> время, согласно приложению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A76D93">
        <w:rPr>
          <w:rFonts w:ascii="Times New Roman" w:hAnsi="Times New Roman"/>
          <w:sz w:val="28"/>
          <w:szCs w:val="28"/>
        </w:rPr>
        <w:t>.</w:t>
      </w:r>
    </w:p>
    <w:p w:rsidR="00FD5ECF" w:rsidRPr="00FD5ECF" w:rsidRDefault="00A76D93" w:rsidP="005C2C71">
      <w:pPr>
        <w:pStyle w:val="ac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5ECF">
        <w:rPr>
          <w:rFonts w:ascii="Times New Roman" w:hAnsi="Times New Roman"/>
          <w:sz w:val="28"/>
          <w:szCs w:val="28"/>
        </w:rPr>
        <w:t xml:space="preserve">Обеспечить </w:t>
      </w:r>
      <w:r w:rsidR="00FD5ECF" w:rsidRPr="00FD5ECF">
        <w:rPr>
          <w:rFonts w:ascii="Times New Roman" w:hAnsi="Times New Roman"/>
          <w:sz w:val="28"/>
          <w:szCs w:val="28"/>
        </w:rPr>
        <w:t>обнародование</w:t>
      </w:r>
      <w:r w:rsidRPr="00FD5ECF">
        <w:rPr>
          <w:rFonts w:ascii="Times New Roman" w:hAnsi="Times New Roman"/>
          <w:sz w:val="28"/>
          <w:szCs w:val="28"/>
        </w:rPr>
        <w:t xml:space="preserve"> настоящего </w:t>
      </w:r>
      <w:r w:rsidR="00FD5ECF" w:rsidRPr="00FD5ECF">
        <w:rPr>
          <w:rFonts w:ascii="Times New Roman" w:hAnsi="Times New Roman"/>
          <w:sz w:val="28"/>
          <w:szCs w:val="28"/>
        </w:rPr>
        <w:t>постановления</w:t>
      </w:r>
      <w:r w:rsidRPr="00FD5ECF">
        <w:rPr>
          <w:rFonts w:ascii="Times New Roman" w:hAnsi="Times New Roman"/>
          <w:sz w:val="28"/>
          <w:szCs w:val="28"/>
        </w:rPr>
        <w:t xml:space="preserve"> </w:t>
      </w:r>
      <w:r w:rsidR="00FD5ECF" w:rsidRPr="00FD5ECF">
        <w:rPr>
          <w:rFonts w:ascii="Times New Roman" w:hAnsi="Times New Roman"/>
          <w:sz w:val="28"/>
          <w:szCs w:val="28"/>
        </w:rPr>
        <w:t xml:space="preserve">и информирование граждан с использованием различных средств информации, в том числе </w:t>
      </w:r>
      <w:proofErr w:type="gramStart"/>
      <w:r w:rsidR="00FD5ECF" w:rsidRPr="00FD5ECF">
        <w:rPr>
          <w:rFonts w:ascii="Times New Roman" w:hAnsi="Times New Roman"/>
          <w:sz w:val="28"/>
          <w:szCs w:val="28"/>
        </w:rPr>
        <w:t>разм</w:t>
      </w:r>
      <w:r w:rsidR="00FD5ECF">
        <w:rPr>
          <w:rFonts w:ascii="Times New Roman" w:hAnsi="Times New Roman"/>
          <w:sz w:val="28"/>
          <w:szCs w:val="28"/>
        </w:rPr>
        <w:t xml:space="preserve">естить </w:t>
      </w:r>
      <w:r w:rsidR="00FD5ECF" w:rsidRPr="00FD5ECF">
        <w:rPr>
          <w:rFonts w:ascii="Times New Roman" w:hAnsi="Times New Roman"/>
          <w:sz w:val="28"/>
          <w:szCs w:val="28"/>
        </w:rPr>
        <w:t>его</w:t>
      </w:r>
      <w:proofErr w:type="gramEnd"/>
      <w:r w:rsidR="00FD5ECF" w:rsidRPr="00FD5ECF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C2106A">
        <w:rPr>
          <w:rFonts w:ascii="Times New Roman" w:hAnsi="Times New Roman"/>
          <w:sz w:val="28"/>
          <w:szCs w:val="28"/>
        </w:rPr>
        <w:t xml:space="preserve"> А</w:t>
      </w:r>
      <w:r w:rsidR="00FD5ECF" w:rsidRPr="00FD5ECF">
        <w:rPr>
          <w:rFonts w:ascii="Times New Roman" w:hAnsi="Times New Roman"/>
          <w:sz w:val="28"/>
          <w:szCs w:val="28"/>
        </w:rPr>
        <w:t>дминистрации Мокшанского района в информационно-телекоммуникационной сети «Интернет».</w:t>
      </w:r>
    </w:p>
    <w:p w:rsidR="000D1115" w:rsidRDefault="000D1115" w:rsidP="005C2C71">
      <w:pPr>
        <w:pStyle w:val="ac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1F1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81F1A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981F1A">
        <w:rPr>
          <w:rFonts w:ascii="Times New Roman" w:hAnsi="Times New Roman"/>
          <w:sz w:val="28"/>
          <w:szCs w:val="28"/>
        </w:rPr>
        <w:t>.</w:t>
      </w:r>
    </w:p>
    <w:p w:rsidR="009C3B01" w:rsidRPr="00981F1A" w:rsidRDefault="009C3B01" w:rsidP="00B82A6A">
      <w:pPr>
        <w:jc w:val="both"/>
        <w:rPr>
          <w:b/>
          <w:sz w:val="28"/>
          <w:szCs w:val="28"/>
        </w:rPr>
      </w:pPr>
    </w:p>
    <w:p w:rsidR="009C3B01" w:rsidRPr="00981F1A" w:rsidRDefault="009C3B01" w:rsidP="00740D96">
      <w:pPr>
        <w:widowControl/>
        <w:ind w:left="57"/>
        <w:jc w:val="both"/>
        <w:rPr>
          <w:b/>
          <w:sz w:val="28"/>
          <w:szCs w:val="28"/>
        </w:rPr>
      </w:pPr>
    </w:p>
    <w:p w:rsidR="004959C6" w:rsidRPr="00981F1A" w:rsidRDefault="00FD5ECF" w:rsidP="00740D96">
      <w:pPr>
        <w:widowControl/>
        <w:ind w:lef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C259D">
        <w:rPr>
          <w:b/>
          <w:sz w:val="28"/>
          <w:szCs w:val="28"/>
        </w:rPr>
        <w:t>Г</w:t>
      </w:r>
      <w:r w:rsidR="004959C6" w:rsidRPr="00981F1A">
        <w:rPr>
          <w:b/>
          <w:sz w:val="28"/>
          <w:szCs w:val="28"/>
        </w:rPr>
        <w:t>лав</w:t>
      </w:r>
      <w:r w:rsidR="00BC259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4959C6" w:rsidRPr="00981F1A">
        <w:rPr>
          <w:b/>
          <w:sz w:val="28"/>
          <w:szCs w:val="28"/>
        </w:rPr>
        <w:t>администрации</w:t>
      </w:r>
    </w:p>
    <w:p w:rsidR="004959C6" w:rsidRPr="00981F1A" w:rsidRDefault="00FD5ECF" w:rsidP="00740D96">
      <w:pPr>
        <w:widowControl/>
        <w:ind w:lef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959C6" w:rsidRPr="00981F1A">
        <w:rPr>
          <w:b/>
          <w:sz w:val="28"/>
          <w:szCs w:val="28"/>
        </w:rPr>
        <w:t xml:space="preserve">Мокшанского района         </w:t>
      </w:r>
      <w:r>
        <w:rPr>
          <w:b/>
          <w:sz w:val="28"/>
          <w:szCs w:val="28"/>
        </w:rPr>
        <w:t xml:space="preserve">                                                 </w:t>
      </w:r>
      <w:r w:rsidR="004959C6" w:rsidRPr="00981F1A">
        <w:rPr>
          <w:b/>
          <w:sz w:val="28"/>
          <w:szCs w:val="28"/>
        </w:rPr>
        <w:t xml:space="preserve">    </w:t>
      </w:r>
      <w:proofErr w:type="spellStart"/>
      <w:r w:rsidR="00BC259D">
        <w:rPr>
          <w:b/>
          <w:sz w:val="28"/>
          <w:szCs w:val="28"/>
        </w:rPr>
        <w:t>Н.Н.Тихомиров</w:t>
      </w:r>
      <w:proofErr w:type="spellEnd"/>
    </w:p>
    <w:p w:rsidR="00B82A6A" w:rsidRPr="00981F1A" w:rsidRDefault="00B82A6A" w:rsidP="00740D96">
      <w:pPr>
        <w:widowControl/>
        <w:ind w:left="57"/>
        <w:jc w:val="both"/>
        <w:rPr>
          <w:b/>
          <w:sz w:val="28"/>
          <w:szCs w:val="28"/>
        </w:rPr>
      </w:pPr>
    </w:p>
    <w:p w:rsidR="00B82A6A" w:rsidRPr="00981F1A" w:rsidRDefault="00B82A6A" w:rsidP="00740D96">
      <w:pPr>
        <w:widowControl/>
        <w:ind w:left="57"/>
        <w:jc w:val="both"/>
        <w:rPr>
          <w:b/>
          <w:sz w:val="28"/>
          <w:szCs w:val="28"/>
        </w:rPr>
      </w:pPr>
    </w:p>
    <w:p w:rsidR="00B82A6A" w:rsidRPr="00981F1A" w:rsidRDefault="00B82A6A" w:rsidP="00740D96">
      <w:pPr>
        <w:widowControl/>
        <w:ind w:left="57"/>
        <w:jc w:val="both"/>
        <w:rPr>
          <w:b/>
          <w:sz w:val="28"/>
          <w:szCs w:val="28"/>
        </w:rPr>
      </w:pPr>
    </w:p>
    <w:p w:rsidR="00B82A6A" w:rsidRPr="00981F1A" w:rsidRDefault="00B82A6A" w:rsidP="00740D96">
      <w:pPr>
        <w:widowControl/>
        <w:ind w:left="57"/>
        <w:jc w:val="both"/>
        <w:rPr>
          <w:b/>
          <w:sz w:val="28"/>
          <w:szCs w:val="28"/>
        </w:rPr>
      </w:pPr>
    </w:p>
    <w:p w:rsidR="00B82A6A" w:rsidRPr="00981F1A" w:rsidRDefault="00B82A6A" w:rsidP="00740D96">
      <w:pPr>
        <w:widowControl/>
        <w:ind w:left="57"/>
        <w:jc w:val="both"/>
        <w:rPr>
          <w:b/>
          <w:sz w:val="28"/>
          <w:szCs w:val="28"/>
        </w:rPr>
      </w:pPr>
    </w:p>
    <w:p w:rsidR="00B82A6A" w:rsidRPr="00981F1A" w:rsidRDefault="00B82A6A" w:rsidP="00740D96">
      <w:pPr>
        <w:widowControl/>
        <w:ind w:left="57"/>
        <w:jc w:val="both"/>
        <w:rPr>
          <w:b/>
          <w:sz w:val="28"/>
          <w:szCs w:val="28"/>
        </w:rPr>
      </w:pPr>
    </w:p>
    <w:p w:rsidR="000D1115" w:rsidRDefault="000D1115" w:rsidP="000D1115">
      <w:pPr>
        <w:shd w:val="clear" w:color="auto" w:fill="FFFFFF"/>
        <w:ind w:left="6237"/>
        <w:jc w:val="center"/>
        <w:rPr>
          <w:sz w:val="28"/>
          <w:szCs w:val="28"/>
        </w:rPr>
      </w:pPr>
    </w:p>
    <w:p w:rsidR="000D1115" w:rsidRPr="000D1115" w:rsidRDefault="000D1115" w:rsidP="00FD5ECF">
      <w:pPr>
        <w:shd w:val="clear" w:color="auto" w:fill="FFFFFF"/>
        <w:ind w:left="6237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lastRenderedPageBreak/>
        <w:t>Приложение</w:t>
      </w:r>
      <w:r>
        <w:rPr>
          <w:bCs/>
          <w:sz w:val="24"/>
          <w:szCs w:val="24"/>
        </w:rPr>
        <w:t xml:space="preserve"> 1</w:t>
      </w:r>
    </w:p>
    <w:p w:rsidR="000D1115" w:rsidRPr="000D1115" w:rsidRDefault="000D1115" w:rsidP="000D1115">
      <w:pPr>
        <w:shd w:val="clear" w:color="auto" w:fill="FFFFFF"/>
        <w:ind w:left="6237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УТВЕРЖДЕН </w:t>
      </w:r>
    </w:p>
    <w:p w:rsidR="005C2C71" w:rsidRDefault="000D1115" w:rsidP="0061777F">
      <w:pPr>
        <w:shd w:val="clear" w:color="auto" w:fill="FFFFFF"/>
        <w:ind w:left="5245" w:firstLine="284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      постановлением администрации       </w:t>
      </w:r>
    </w:p>
    <w:p w:rsidR="0061777F" w:rsidRDefault="000D1115" w:rsidP="000D1115">
      <w:pPr>
        <w:shd w:val="clear" w:color="auto" w:fill="FFFFFF"/>
        <w:ind w:left="5245" w:firstLine="709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Мокшанского района </w:t>
      </w:r>
    </w:p>
    <w:p w:rsidR="000D1115" w:rsidRPr="000D1115" w:rsidRDefault="000D1115" w:rsidP="000D1115">
      <w:pPr>
        <w:shd w:val="clear" w:color="auto" w:fill="FFFFFF"/>
        <w:ind w:left="5245" w:firstLine="709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>Пензенской области</w:t>
      </w:r>
    </w:p>
    <w:p w:rsidR="000D1115" w:rsidRPr="000D1115" w:rsidRDefault="000D1115" w:rsidP="00C2106A">
      <w:pPr>
        <w:shd w:val="clear" w:color="auto" w:fill="FFFFFF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от </w:t>
      </w:r>
      <w:r w:rsidR="00F97817">
        <w:rPr>
          <w:bCs/>
          <w:sz w:val="24"/>
          <w:szCs w:val="24"/>
        </w:rPr>
        <w:t>____________________</w:t>
      </w:r>
      <w:r w:rsidRPr="000D1115">
        <w:rPr>
          <w:bCs/>
          <w:sz w:val="24"/>
          <w:szCs w:val="24"/>
        </w:rPr>
        <w:t xml:space="preserve"> №</w:t>
      </w:r>
      <w:r>
        <w:rPr>
          <w:bCs/>
          <w:sz w:val="24"/>
          <w:szCs w:val="24"/>
        </w:rPr>
        <w:t xml:space="preserve"> ________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Порядок 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использования населением объектов спорта, находящихся в муниципальной собственности </w:t>
      </w:r>
      <w:r w:rsidRPr="00A06787">
        <w:t>Мокшанского района,</w:t>
      </w:r>
      <w:r>
        <w:rPr>
          <w:i/>
        </w:rPr>
        <w:t xml:space="preserve"> </w:t>
      </w:r>
      <w:r>
        <w:t>в том числе спортивной инфраструктуры образовательных организаций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во </w:t>
      </w:r>
      <w:proofErr w:type="spellStart"/>
      <w:r>
        <w:t>внеучебное</w:t>
      </w:r>
      <w:proofErr w:type="spellEnd"/>
      <w:r>
        <w:t xml:space="preserve"> время</w:t>
      </w:r>
    </w:p>
    <w:p w:rsidR="00405C15" w:rsidRPr="0061777F" w:rsidRDefault="00405C15" w:rsidP="00B82A6A">
      <w:pPr>
        <w:pStyle w:val="ac"/>
        <w:ind w:left="720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p w:rsidR="00A06787" w:rsidRDefault="00A06787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регулирует вопросы  использования населением объектов спорта, находящихся в муниципальной собственности Мокшанского района, в том числе спортивной инфраструктуры образовательных организаций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 (далее - объекты спорта), в целях, указанных в пункте </w:t>
      </w:r>
      <w:r w:rsidR="00822D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06787" w:rsidRDefault="00A06787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Под объектами спорта понимаются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сооружения.</w:t>
      </w:r>
    </w:p>
    <w:p w:rsidR="00A06787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6787">
        <w:rPr>
          <w:rFonts w:ascii="Times New Roman" w:hAnsi="Times New Roman" w:cs="Times New Roman"/>
          <w:sz w:val="28"/>
          <w:szCs w:val="28"/>
        </w:rPr>
        <w:t>. Объекты спорта могут использоваться населением в целях: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>.1. Удовлетворения потребностей в поддержании и укреплении здоровья;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>.2. Физической реабилитации;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 xml:space="preserve">.3. </w:t>
      </w:r>
      <w:r w:rsidR="00C62B0E">
        <w:rPr>
          <w:rFonts w:ascii="Times New Roman" w:hAnsi="Times New Roman" w:cs="Times New Roman"/>
          <w:sz w:val="28"/>
          <w:szCs w:val="28"/>
        </w:rPr>
        <w:t>Проведения физкультурно-оздоровительного и спортивного досуга;</w:t>
      </w:r>
    </w:p>
    <w:p w:rsidR="00C62B0E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2B0E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Удовлетворения потребностей в достижении спортивных результатов.</w:t>
      </w:r>
    </w:p>
    <w:p w:rsidR="00822D41" w:rsidRDefault="00822D41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6787">
        <w:rPr>
          <w:rFonts w:ascii="Times New Roman" w:hAnsi="Times New Roman" w:cs="Times New Roman"/>
          <w:sz w:val="28"/>
          <w:szCs w:val="28"/>
        </w:rPr>
        <w:t>.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населением</w:t>
      </w:r>
      <w:r w:rsidR="00A06787">
        <w:rPr>
          <w:rFonts w:ascii="Times New Roman" w:hAnsi="Times New Roman" w:cs="Times New Roman"/>
          <w:sz w:val="28"/>
          <w:szCs w:val="28"/>
        </w:rPr>
        <w:t xml:space="preserve"> объектов спорта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A06787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822D41" w:rsidRDefault="00822D41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Заключение в соответствии с действующим законодательством договоров (соглашений) с физическими и юридическими лицами </w:t>
      </w:r>
      <w:r w:rsidR="00644883">
        <w:rPr>
          <w:rFonts w:ascii="Times New Roman" w:hAnsi="Times New Roman" w:cs="Times New Roman"/>
          <w:sz w:val="28"/>
          <w:szCs w:val="28"/>
        </w:rPr>
        <w:t>об оказании услуг по предоставлению в пользование объектов спорта в целях занятий физической культурой и спортом;</w:t>
      </w:r>
    </w:p>
    <w:p w:rsidR="00644883" w:rsidRDefault="0064488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Предоставление свободного доступа населению на объект спорта для самостоятельного занятия физической кул</w:t>
      </w:r>
      <w:r w:rsidR="004B7B09">
        <w:rPr>
          <w:rFonts w:ascii="Times New Roman" w:hAnsi="Times New Roman" w:cs="Times New Roman"/>
          <w:sz w:val="28"/>
          <w:szCs w:val="28"/>
        </w:rPr>
        <w:t>ьтурой и спортом, реализации различных видов досуга с учетом особенностей оказываемых услуг.</w:t>
      </w:r>
    </w:p>
    <w:p w:rsidR="004B7B09" w:rsidRDefault="004B7B09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Объекты спорта предоставляются гражданам, индивидуальным предпринимателям и юридическим лицам по договору (соглашению) с учреждениями, в оперативном управлении которых находятся объекты спорта, на условиях, утвержденных локальными актами учреждения.</w:t>
      </w:r>
    </w:p>
    <w:p w:rsidR="00822D41" w:rsidRDefault="004B7B09" w:rsidP="000647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Заключению договора (соглашения) должна предшествовать проводимая учредителем муниципальной организации </w:t>
      </w:r>
      <w:r w:rsidR="0006476C">
        <w:rPr>
          <w:rFonts w:ascii="Times New Roman" w:hAnsi="Times New Roman" w:cs="Times New Roman"/>
          <w:sz w:val="28"/>
          <w:szCs w:val="28"/>
        </w:rPr>
        <w:t xml:space="preserve">в порядке, установленном действующим законодательством, оценка последствий заключения таких соглашений (договоров)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</w:t>
      </w:r>
      <w:r w:rsidR="0006476C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социальной защиты и социального обслуживания. </w:t>
      </w:r>
    </w:p>
    <w:p w:rsidR="0006476C" w:rsidRDefault="0006476C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06787">
        <w:rPr>
          <w:rFonts w:ascii="Times New Roman" w:hAnsi="Times New Roman" w:cs="Times New Roman"/>
          <w:sz w:val="28"/>
          <w:szCs w:val="28"/>
        </w:rPr>
        <w:t xml:space="preserve">. Услуги, оказываемые населению на объектах спорта, должны соответствовать ГОСТ </w:t>
      </w:r>
      <w:proofErr w:type="gramStart"/>
      <w:r w:rsidR="00A067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6787">
        <w:rPr>
          <w:rFonts w:ascii="Times New Roman" w:hAnsi="Times New Roman" w:cs="Times New Roman"/>
          <w:sz w:val="28"/>
          <w:szCs w:val="28"/>
        </w:rPr>
        <w:t xml:space="preserve"> 52024-2003 «Услуги физкультурно-оздоровительные и спортивные. Общие требования»</w:t>
      </w:r>
      <w:r>
        <w:rPr>
          <w:rFonts w:ascii="Times New Roman" w:hAnsi="Times New Roman" w:cs="Times New Roman"/>
          <w:sz w:val="28"/>
          <w:szCs w:val="28"/>
        </w:rPr>
        <w:t>. Не допускается оказание услуг на объектах спорта</w:t>
      </w:r>
      <w:r w:rsidR="00855D88">
        <w:rPr>
          <w:rFonts w:ascii="Times New Roman" w:hAnsi="Times New Roman" w:cs="Times New Roman"/>
          <w:sz w:val="28"/>
          <w:szCs w:val="28"/>
        </w:rPr>
        <w:t>, на которых оказание таких услуг является небезопасным.</w:t>
      </w:r>
    </w:p>
    <w:p w:rsidR="00855D88" w:rsidRDefault="00855D88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067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A06787">
        <w:rPr>
          <w:rFonts w:ascii="Times New Roman" w:hAnsi="Times New Roman" w:cs="Times New Roman"/>
          <w:sz w:val="28"/>
          <w:szCs w:val="28"/>
        </w:rPr>
        <w:t xml:space="preserve">в оперативном управлении которых находятся объекты </w:t>
      </w:r>
      <w:r w:rsidR="0093015E">
        <w:rPr>
          <w:rFonts w:ascii="Times New Roman" w:hAnsi="Times New Roman" w:cs="Times New Roman"/>
          <w:sz w:val="28"/>
          <w:szCs w:val="28"/>
        </w:rPr>
        <w:t>спорта</w:t>
      </w:r>
      <w:r w:rsidR="00A06787">
        <w:rPr>
          <w:rFonts w:ascii="Times New Roman" w:hAnsi="Times New Roman" w:cs="Times New Roman"/>
          <w:sz w:val="28"/>
          <w:szCs w:val="28"/>
        </w:rPr>
        <w:t>, обязаны обеспечить население бесплатной, доступной и дос</w:t>
      </w:r>
      <w:r>
        <w:rPr>
          <w:rFonts w:ascii="Times New Roman" w:hAnsi="Times New Roman" w:cs="Times New Roman"/>
          <w:sz w:val="28"/>
          <w:szCs w:val="28"/>
        </w:rPr>
        <w:t>товерной информацией об условиях использования объектов спорта, в том числе о режиме работы, правилах посещения, порядке предоставления объектов спорта, перечне физкультурно-оздоровительных</w:t>
      </w:r>
      <w:r w:rsidR="00594F57">
        <w:rPr>
          <w:rFonts w:ascii="Times New Roman" w:hAnsi="Times New Roman" w:cs="Times New Roman"/>
          <w:sz w:val="28"/>
          <w:szCs w:val="28"/>
        </w:rPr>
        <w:t xml:space="preserve"> и спортивных услуг, стоимости физкультурно-оздоровительных и спортивных услуг, графике возможного предоставления объектов спорта (дни недели, часы)</w:t>
      </w:r>
      <w:r w:rsidR="0093015E">
        <w:rPr>
          <w:rFonts w:ascii="Times New Roman" w:hAnsi="Times New Roman" w:cs="Times New Roman"/>
          <w:sz w:val="28"/>
          <w:szCs w:val="28"/>
        </w:rPr>
        <w:t>, контактно</w:t>
      </w:r>
      <w:r w:rsidR="00594F57">
        <w:rPr>
          <w:rFonts w:ascii="Times New Roman" w:hAnsi="Times New Roman" w:cs="Times New Roman"/>
          <w:sz w:val="28"/>
          <w:szCs w:val="28"/>
        </w:rPr>
        <w:t>й информации (телефон, адрес электронной почты, официальный сайт, уполномоченное</w:t>
      </w:r>
      <w:proofErr w:type="gramEnd"/>
      <w:r w:rsidR="00594F57">
        <w:rPr>
          <w:rFonts w:ascii="Times New Roman" w:hAnsi="Times New Roman" w:cs="Times New Roman"/>
          <w:sz w:val="28"/>
          <w:szCs w:val="28"/>
        </w:rPr>
        <w:t xml:space="preserve"> на организацию использования объекта спорта должностное лицо), путем размещения соотве</w:t>
      </w:r>
      <w:r w:rsidR="0093015E">
        <w:rPr>
          <w:rFonts w:ascii="Times New Roman" w:hAnsi="Times New Roman" w:cs="Times New Roman"/>
          <w:sz w:val="28"/>
          <w:szCs w:val="28"/>
        </w:rPr>
        <w:t>т</w:t>
      </w:r>
      <w:r w:rsidR="00594F57">
        <w:rPr>
          <w:rFonts w:ascii="Times New Roman" w:hAnsi="Times New Roman" w:cs="Times New Roman"/>
          <w:sz w:val="28"/>
          <w:szCs w:val="28"/>
        </w:rPr>
        <w:t>ствующей информации</w:t>
      </w:r>
      <w:r w:rsidR="0093015E">
        <w:rPr>
          <w:rFonts w:ascii="Times New Roman" w:hAnsi="Times New Roman" w:cs="Times New Roman"/>
          <w:sz w:val="28"/>
          <w:szCs w:val="28"/>
        </w:rPr>
        <w:t xml:space="preserve"> на стендах в своих помещениях и на официальном сайте организации в информационно-телекоммуникационной сети «Интернет».</w:t>
      </w:r>
    </w:p>
    <w:p w:rsidR="0093015E" w:rsidRDefault="0093015E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Спортивные объекты, находящиеся на общественных территориях, предоставляются населению в режиме свободного доступа для самостоятельного занятия физической культурой и спортом, реализации различных видов досуга. Правила посещения размещаются на информационных щитах.</w:t>
      </w:r>
    </w:p>
    <w:p w:rsidR="00B82A6A" w:rsidRDefault="00B82A6A" w:rsidP="002450BF">
      <w:pPr>
        <w:pStyle w:val="ac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F97817" w:rsidRDefault="00F97817" w:rsidP="00CD157F">
      <w:pPr>
        <w:pStyle w:val="ac"/>
        <w:ind w:left="720"/>
      </w:pPr>
    </w:p>
    <w:p w:rsidR="00B82A6A" w:rsidRDefault="00B82A6A" w:rsidP="00CD157F">
      <w:pPr>
        <w:pStyle w:val="ac"/>
        <w:ind w:left="720"/>
        <w:rPr>
          <w:rFonts w:ascii="Times New Roman" w:hAnsi="Times New Roman"/>
          <w:sz w:val="28"/>
        </w:rPr>
      </w:pPr>
    </w:p>
    <w:p w:rsidR="00F97817" w:rsidRDefault="00F97817" w:rsidP="00F97817">
      <w:pPr>
        <w:shd w:val="clear" w:color="auto" w:fill="FFFFFF"/>
        <w:ind w:left="6237"/>
        <w:jc w:val="right"/>
        <w:rPr>
          <w:sz w:val="28"/>
        </w:rPr>
      </w:pPr>
    </w:p>
    <w:p w:rsidR="00F97817" w:rsidRDefault="00F97817" w:rsidP="00F97817">
      <w:pPr>
        <w:shd w:val="clear" w:color="auto" w:fill="FFFFFF"/>
        <w:ind w:left="6237"/>
        <w:jc w:val="right"/>
        <w:rPr>
          <w:sz w:val="28"/>
        </w:rPr>
      </w:pPr>
    </w:p>
    <w:sectPr w:rsidR="00F97817" w:rsidSect="00FD5ECF">
      <w:headerReference w:type="even" r:id="rId9"/>
      <w:headerReference w:type="default" r:id="rId10"/>
      <w:endnotePr>
        <w:numFmt w:val="decimal"/>
      </w:endnotePr>
      <w:pgSz w:w="11907" w:h="16840"/>
      <w:pgMar w:top="567" w:right="992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AAB" w:rsidRDefault="004A6AAB" w:rsidP="00D459BA">
      <w:r>
        <w:separator/>
      </w:r>
    </w:p>
  </w:endnote>
  <w:endnote w:type="continuationSeparator" w:id="0">
    <w:p w:rsidR="004A6AAB" w:rsidRDefault="004A6AAB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AAB" w:rsidRDefault="004A6AAB" w:rsidP="00D459BA">
      <w:r>
        <w:separator/>
      </w:r>
    </w:p>
  </w:footnote>
  <w:footnote w:type="continuationSeparator" w:id="0">
    <w:p w:rsidR="004A6AAB" w:rsidRDefault="004A6AAB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9A" w:rsidRDefault="00A35A49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8119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119A" w:rsidRDefault="00B811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9A" w:rsidRDefault="00B8119A" w:rsidP="005625EB">
    <w:pPr>
      <w:pStyle w:val="a3"/>
      <w:framePr w:wrap="around" w:vAnchor="text" w:hAnchor="margin" w:xAlign="center" w:y="1"/>
      <w:rPr>
        <w:rStyle w:val="a6"/>
      </w:rPr>
    </w:pPr>
  </w:p>
  <w:p w:rsidR="00B8119A" w:rsidRDefault="00B8119A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DB0"/>
    <w:multiLevelType w:val="hybridMultilevel"/>
    <w:tmpl w:val="B89CE4C4"/>
    <w:lvl w:ilvl="0" w:tplc="DB8AF62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23F51C5"/>
    <w:multiLevelType w:val="multilevel"/>
    <w:tmpl w:val="3732E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338B2652"/>
    <w:multiLevelType w:val="multilevel"/>
    <w:tmpl w:val="B5003C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4">
    <w:nsid w:val="3D0703D9"/>
    <w:multiLevelType w:val="singleLevel"/>
    <w:tmpl w:val="84E01FD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45230A96"/>
    <w:multiLevelType w:val="multilevel"/>
    <w:tmpl w:val="A96C11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6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0141"/>
    <w:rsid w:val="0000496D"/>
    <w:rsid w:val="00006359"/>
    <w:rsid w:val="00007FFE"/>
    <w:rsid w:val="000273E5"/>
    <w:rsid w:val="000329F6"/>
    <w:rsid w:val="000367CA"/>
    <w:rsid w:val="0004329E"/>
    <w:rsid w:val="000432FC"/>
    <w:rsid w:val="00046CBE"/>
    <w:rsid w:val="0006476C"/>
    <w:rsid w:val="00073CF0"/>
    <w:rsid w:val="000764A0"/>
    <w:rsid w:val="00082176"/>
    <w:rsid w:val="00086FCA"/>
    <w:rsid w:val="00087767"/>
    <w:rsid w:val="0009603C"/>
    <w:rsid w:val="00096639"/>
    <w:rsid w:val="000A0A3B"/>
    <w:rsid w:val="000B27FE"/>
    <w:rsid w:val="000B3432"/>
    <w:rsid w:val="000B755B"/>
    <w:rsid w:val="000C539D"/>
    <w:rsid w:val="000C6E57"/>
    <w:rsid w:val="000D1115"/>
    <w:rsid w:val="000D54DD"/>
    <w:rsid w:val="000F3BAE"/>
    <w:rsid w:val="001008FF"/>
    <w:rsid w:val="00103F32"/>
    <w:rsid w:val="001148B9"/>
    <w:rsid w:val="001161EE"/>
    <w:rsid w:val="00125CA4"/>
    <w:rsid w:val="001267FE"/>
    <w:rsid w:val="0013100B"/>
    <w:rsid w:val="001445C0"/>
    <w:rsid w:val="00144E41"/>
    <w:rsid w:val="001540CC"/>
    <w:rsid w:val="0015475A"/>
    <w:rsid w:val="001567B9"/>
    <w:rsid w:val="001639D3"/>
    <w:rsid w:val="00163C57"/>
    <w:rsid w:val="00170027"/>
    <w:rsid w:val="00174814"/>
    <w:rsid w:val="001812FB"/>
    <w:rsid w:val="00182C8B"/>
    <w:rsid w:val="00183FFB"/>
    <w:rsid w:val="001A2014"/>
    <w:rsid w:val="001A48B0"/>
    <w:rsid w:val="001B76CF"/>
    <w:rsid w:val="001D04DC"/>
    <w:rsid w:val="001E50CE"/>
    <w:rsid w:val="001E7CF5"/>
    <w:rsid w:val="001F0A78"/>
    <w:rsid w:val="00204A4E"/>
    <w:rsid w:val="00211145"/>
    <w:rsid w:val="00214606"/>
    <w:rsid w:val="00220946"/>
    <w:rsid w:val="00222857"/>
    <w:rsid w:val="002316A9"/>
    <w:rsid w:val="00233C0C"/>
    <w:rsid w:val="0023757E"/>
    <w:rsid w:val="00237B2F"/>
    <w:rsid w:val="002450BF"/>
    <w:rsid w:val="0024726C"/>
    <w:rsid w:val="0025698B"/>
    <w:rsid w:val="00261FA5"/>
    <w:rsid w:val="00270AC4"/>
    <w:rsid w:val="00272B40"/>
    <w:rsid w:val="00284D62"/>
    <w:rsid w:val="002A2402"/>
    <w:rsid w:val="002A5E76"/>
    <w:rsid w:val="002B4A2E"/>
    <w:rsid w:val="002E0563"/>
    <w:rsid w:val="002F70DB"/>
    <w:rsid w:val="00307971"/>
    <w:rsid w:val="00311A26"/>
    <w:rsid w:val="003154E7"/>
    <w:rsid w:val="0031597F"/>
    <w:rsid w:val="00326088"/>
    <w:rsid w:val="0033224D"/>
    <w:rsid w:val="0033267C"/>
    <w:rsid w:val="00343776"/>
    <w:rsid w:val="0034384C"/>
    <w:rsid w:val="00362E8F"/>
    <w:rsid w:val="00373E4F"/>
    <w:rsid w:val="003759F7"/>
    <w:rsid w:val="00376905"/>
    <w:rsid w:val="0038051D"/>
    <w:rsid w:val="00385C27"/>
    <w:rsid w:val="00386FF9"/>
    <w:rsid w:val="003B3B79"/>
    <w:rsid w:val="003C7968"/>
    <w:rsid w:val="003D6F35"/>
    <w:rsid w:val="003D78F1"/>
    <w:rsid w:val="003E54EB"/>
    <w:rsid w:val="003E699B"/>
    <w:rsid w:val="003F0BB3"/>
    <w:rsid w:val="003F5645"/>
    <w:rsid w:val="004017A2"/>
    <w:rsid w:val="004025B6"/>
    <w:rsid w:val="00405C15"/>
    <w:rsid w:val="00412023"/>
    <w:rsid w:val="00416574"/>
    <w:rsid w:val="00416922"/>
    <w:rsid w:val="00427D62"/>
    <w:rsid w:val="004337B7"/>
    <w:rsid w:val="004375E6"/>
    <w:rsid w:val="00442DCE"/>
    <w:rsid w:val="00462298"/>
    <w:rsid w:val="00466388"/>
    <w:rsid w:val="00474F2B"/>
    <w:rsid w:val="0048653F"/>
    <w:rsid w:val="00487DD3"/>
    <w:rsid w:val="004959C6"/>
    <w:rsid w:val="004A6AAB"/>
    <w:rsid w:val="004B3BF8"/>
    <w:rsid w:val="004B69EE"/>
    <w:rsid w:val="004B7B09"/>
    <w:rsid w:val="004C0437"/>
    <w:rsid w:val="004C41FC"/>
    <w:rsid w:val="004D2B44"/>
    <w:rsid w:val="004E4F83"/>
    <w:rsid w:val="004E515C"/>
    <w:rsid w:val="004E61E0"/>
    <w:rsid w:val="004F0705"/>
    <w:rsid w:val="004F0B33"/>
    <w:rsid w:val="004F7D89"/>
    <w:rsid w:val="0050027D"/>
    <w:rsid w:val="00503922"/>
    <w:rsid w:val="00505E2F"/>
    <w:rsid w:val="00514F11"/>
    <w:rsid w:val="00517F33"/>
    <w:rsid w:val="00530492"/>
    <w:rsid w:val="0053308B"/>
    <w:rsid w:val="005455EA"/>
    <w:rsid w:val="00545E26"/>
    <w:rsid w:val="0054731B"/>
    <w:rsid w:val="005625EB"/>
    <w:rsid w:val="005651EA"/>
    <w:rsid w:val="00565346"/>
    <w:rsid w:val="00583415"/>
    <w:rsid w:val="005836B4"/>
    <w:rsid w:val="00584B9C"/>
    <w:rsid w:val="005850D7"/>
    <w:rsid w:val="00586017"/>
    <w:rsid w:val="00593A26"/>
    <w:rsid w:val="00594F57"/>
    <w:rsid w:val="005A00FD"/>
    <w:rsid w:val="005B5832"/>
    <w:rsid w:val="005B5B26"/>
    <w:rsid w:val="005C2C71"/>
    <w:rsid w:val="005C73E0"/>
    <w:rsid w:val="005D489D"/>
    <w:rsid w:val="005E256F"/>
    <w:rsid w:val="005E3AC5"/>
    <w:rsid w:val="00600EC4"/>
    <w:rsid w:val="0061098D"/>
    <w:rsid w:val="0061777F"/>
    <w:rsid w:val="006241EE"/>
    <w:rsid w:val="00637E5E"/>
    <w:rsid w:val="00644883"/>
    <w:rsid w:val="0064703B"/>
    <w:rsid w:val="00650303"/>
    <w:rsid w:val="0065373C"/>
    <w:rsid w:val="00653BB9"/>
    <w:rsid w:val="00656164"/>
    <w:rsid w:val="00660EA4"/>
    <w:rsid w:val="00661B03"/>
    <w:rsid w:val="00663098"/>
    <w:rsid w:val="0066434F"/>
    <w:rsid w:val="00665DD1"/>
    <w:rsid w:val="006708FD"/>
    <w:rsid w:val="00674FC8"/>
    <w:rsid w:val="0068003C"/>
    <w:rsid w:val="006803C1"/>
    <w:rsid w:val="00691DCD"/>
    <w:rsid w:val="00693E8C"/>
    <w:rsid w:val="006A54B9"/>
    <w:rsid w:val="006B1006"/>
    <w:rsid w:val="006B3CE6"/>
    <w:rsid w:val="006B69C8"/>
    <w:rsid w:val="006C36A4"/>
    <w:rsid w:val="007005DC"/>
    <w:rsid w:val="00710F1D"/>
    <w:rsid w:val="00721174"/>
    <w:rsid w:val="007222E6"/>
    <w:rsid w:val="0072557E"/>
    <w:rsid w:val="00725FDE"/>
    <w:rsid w:val="00731220"/>
    <w:rsid w:val="00731C14"/>
    <w:rsid w:val="007323B9"/>
    <w:rsid w:val="00740D96"/>
    <w:rsid w:val="007672F5"/>
    <w:rsid w:val="007758CF"/>
    <w:rsid w:val="007817FB"/>
    <w:rsid w:val="00793131"/>
    <w:rsid w:val="0079401F"/>
    <w:rsid w:val="00797A06"/>
    <w:rsid w:val="007A0547"/>
    <w:rsid w:val="007A5E26"/>
    <w:rsid w:val="007B4DD2"/>
    <w:rsid w:val="007C4B02"/>
    <w:rsid w:val="007C5A66"/>
    <w:rsid w:val="007C7CA8"/>
    <w:rsid w:val="007D1430"/>
    <w:rsid w:val="007D4C65"/>
    <w:rsid w:val="007D7434"/>
    <w:rsid w:val="007F2256"/>
    <w:rsid w:val="007F553D"/>
    <w:rsid w:val="008072B5"/>
    <w:rsid w:val="0081655E"/>
    <w:rsid w:val="00822D41"/>
    <w:rsid w:val="00834E0B"/>
    <w:rsid w:val="0084503A"/>
    <w:rsid w:val="00850C8C"/>
    <w:rsid w:val="00854506"/>
    <w:rsid w:val="00854596"/>
    <w:rsid w:val="0085597A"/>
    <w:rsid w:val="00855D88"/>
    <w:rsid w:val="00857903"/>
    <w:rsid w:val="0086166B"/>
    <w:rsid w:val="00865F20"/>
    <w:rsid w:val="0086731D"/>
    <w:rsid w:val="00874B98"/>
    <w:rsid w:val="00881BA7"/>
    <w:rsid w:val="0088256C"/>
    <w:rsid w:val="008835D3"/>
    <w:rsid w:val="00885A5A"/>
    <w:rsid w:val="00886618"/>
    <w:rsid w:val="00893042"/>
    <w:rsid w:val="00897A1F"/>
    <w:rsid w:val="008A6AE5"/>
    <w:rsid w:val="008A727A"/>
    <w:rsid w:val="008B22D9"/>
    <w:rsid w:val="008B5B15"/>
    <w:rsid w:val="008E07FE"/>
    <w:rsid w:val="008E63D8"/>
    <w:rsid w:val="009043D3"/>
    <w:rsid w:val="009127C1"/>
    <w:rsid w:val="00921F60"/>
    <w:rsid w:val="00924588"/>
    <w:rsid w:val="00925245"/>
    <w:rsid w:val="0093015E"/>
    <w:rsid w:val="00933591"/>
    <w:rsid w:val="00936673"/>
    <w:rsid w:val="00941063"/>
    <w:rsid w:val="00944BFD"/>
    <w:rsid w:val="00951118"/>
    <w:rsid w:val="00955234"/>
    <w:rsid w:val="00960640"/>
    <w:rsid w:val="009638C0"/>
    <w:rsid w:val="00964C32"/>
    <w:rsid w:val="009762CB"/>
    <w:rsid w:val="00981A9B"/>
    <w:rsid w:val="00981F1A"/>
    <w:rsid w:val="009823C8"/>
    <w:rsid w:val="00984488"/>
    <w:rsid w:val="00984A05"/>
    <w:rsid w:val="00995ECA"/>
    <w:rsid w:val="009A3C1E"/>
    <w:rsid w:val="009A3EAE"/>
    <w:rsid w:val="009C1D6D"/>
    <w:rsid w:val="009C3B01"/>
    <w:rsid w:val="009E2586"/>
    <w:rsid w:val="009E7CDF"/>
    <w:rsid w:val="009F3444"/>
    <w:rsid w:val="009F6F26"/>
    <w:rsid w:val="009F7367"/>
    <w:rsid w:val="00A02897"/>
    <w:rsid w:val="00A06787"/>
    <w:rsid w:val="00A1288D"/>
    <w:rsid w:val="00A23468"/>
    <w:rsid w:val="00A26F1C"/>
    <w:rsid w:val="00A30EAE"/>
    <w:rsid w:val="00A3250A"/>
    <w:rsid w:val="00A35A49"/>
    <w:rsid w:val="00A46F06"/>
    <w:rsid w:val="00A508DF"/>
    <w:rsid w:val="00A566BB"/>
    <w:rsid w:val="00A5682A"/>
    <w:rsid w:val="00A610D2"/>
    <w:rsid w:val="00A613DB"/>
    <w:rsid w:val="00A652DC"/>
    <w:rsid w:val="00A72FF2"/>
    <w:rsid w:val="00A755C0"/>
    <w:rsid w:val="00A76A6E"/>
    <w:rsid w:val="00A76D93"/>
    <w:rsid w:val="00A84A42"/>
    <w:rsid w:val="00A84E82"/>
    <w:rsid w:val="00A9676A"/>
    <w:rsid w:val="00AA4893"/>
    <w:rsid w:val="00AA79AB"/>
    <w:rsid w:val="00AB499E"/>
    <w:rsid w:val="00AB4A94"/>
    <w:rsid w:val="00AB6B2C"/>
    <w:rsid w:val="00AC1581"/>
    <w:rsid w:val="00AE05FF"/>
    <w:rsid w:val="00AE1490"/>
    <w:rsid w:val="00AE308E"/>
    <w:rsid w:val="00AE375F"/>
    <w:rsid w:val="00AE58D4"/>
    <w:rsid w:val="00AF3BD9"/>
    <w:rsid w:val="00AF71CE"/>
    <w:rsid w:val="00AF78B9"/>
    <w:rsid w:val="00B05F55"/>
    <w:rsid w:val="00B11087"/>
    <w:rsid w:val="00B271E0"/>
    <w:rsid w:val="00B30EE9"/>
    <w:rsid w:val="00B31B5F"/>
    <w:rsid w:val="00B367D3"/>
    <w:rsid w:val="00B43135"/>
    <w:rsid w:val="00B4764B"/>
    <w:rsid w:val="00B57182"/>
    <w:rsid w:val="00B65B45"/>
    <w:rsid w:val="00B767BD"/>
    <w:rsid w:val="00B801EC"/>
    <w:rsid w:val="00B8119A"/>
    <w:rsid w:val="00B812EC"/>
    <w:rsid w:val="00B82A6A"/>
    <w:rsid w:val="00B838A4"/>
    <w:rsid w:val="00B9162F"/>
    <w:rsid w:val="00B94482"/>
    <w:rsid w:val="00BA2BF0"/>
    <w:rsid w:val="00BA7F4D"/>
    <w:rsid w:val="00BC259D"/>
    <w:rsid w:val="00BC608F"/>
    <w:rsid w:val="00BD5CF0"/>
    <w:rsid w:val="00BD61B9"/>
    <w:rsid w:val="00BD6D89"/>
    <w:rsid w:val="00BE6EFA"/>
    <w:rsid w:val="00BF4837"/>
    <w:rsid w:val="00C02228"/>
    <w:rsid w:val="00C032EF"/>
    <w:rsid w:val="00C2106A"/>
    <w:rsid w:val="00C23748"/>
    <w:rsid w:val="00C23C42"/>
    <w:rsid w:val="00C26D8A"/>
    <w:rsid w:val="00C377BF"/>
    <w:rsid w:val="00C51612"/>
    <w:rsid w:val="00C51D5D"/>
    <w:rsid w:val="00C574DF"/>
    <w:rsid w:val="00C62B0E"/>
    <w:rsid w:val="00C65580"/>
    <w:rsid w:val="00C65CEC"/>
    <w:rsid w:val="00C848C0"/>
    <w:rsid w:val="00C87E1D"/>
    <w:rsid w:val="00CA1C83"/>
    <w:rsid w:val="00CA2B77"/>
    <w:rsid w:val="00CB45D4"/>
    <w:rsid w:val="00CD157F"/>
    <w:rsid w:val="00CD1FFD"/>
    <w:rsid w:val="00CD547B"/>
    <w:rsid w:val="00CE4DD3"/>
    <w:rsid w:val="00CE5C93"/>
    <w:rsid w:val="00CF2172"/>
    <w:rsid w:val="00CF57A8"/>
    <w:rsid w:val="00D0435E"/>
    <w:rsid w:val="00D045BD"/>
    <w:rsid w:val="00D10D4C"/>
    <w:rsid w:val="00D110A1"/>
    <w:rsid w:val="00D11728"/>
    <w:rsid w:val="00D11A85"/>
    <w:rsid w:val="00D13498"/>
    <w:rsid w:val="00D222BD"/>
    <w:rsid w:val="00D242EF"/>
    <w:rsid w:val="00D3018F"/>
    <w:rsid w:val="00D34A8F"/>
    <w:rsid w:val="00D459BA"/>
    <w:rsid w:val="00D5530F"/>
    <w:rsid w:val="00D55A32"/>
    <w:rsid w:val="00D6114B"/>
    <w:rsid w:val="00D6658A"/>
    <w:rsid w:val="00D82A3C"/>
    <w:rsid w:val="00D84E76"/>
    <w:rsid w:val="00D86C4F"/>
    <w:rsid w:val="00DA1271"/>
    <w:rsid w:val="00DB1DED"/>
    <w:rsid w:val="00DC3721"/>
    <w:rsid w:val="00DD04F9"/>
    <w:rsid w:val="00DD2F69"/>
    <w:rsid w:val="00DD3C87"/>
    <w:rsid w:val="00DE086F"/>
    <w:rsid w:val="00DE30E3"/>
    <w:rsid w:val="00DF06C9"/>
    <w:rsid w:val="00E07139"/>
    <w:rsid w:val="00E1203C"/>
    <w:rsid w:val="00E30D7F"/>
    <w:rsid w:val="00E32A42"/>
    <w:rsid w:val="00E368F3"/>
    <w:rsid w:val="00E410E3"/>
    <w:rsid w:val="00E624C9"/>
    <w:rsid w:val="00E81A79"/>
    <w:rsid w:val="00E82DCA"/>
    <w:rsid w:val="00E8455C"/>
    <w:rsid w:val="00E90EC6"/>
    <w:rsid w:val="00E96E18"/>
    <w:rsid w:val="00EA7BCC"/>
    <w:rsid w:val="00EB6FB8"/>
    <w:rsid w:val="00EC3518"/>
    <w:rsid w:val="00EC4003"/>
    <w:rsid w:val="00EF7AF9"/>
    <w:rsid w:val="00F10DB3"/>
    <w:rsid w:val="00F12A07"/>
    <w:rsid w:val="00F230CB"/>
    <w:rsid w:val="00F30B18"/>
    <w:rsid w:val="00F310FE"/>
    <w:rsid w:val="00F47E0A"/>
    <w:rsid w:val="00F51DDE"/>
    <w:rsid w:val="00F53723"/>
    <w:rsid w:val="00F54313"/>
    <w:rsid w:val="00F5458A"/>
    <w:rsid w:val="00F55086"/>
    <w:rsid w:val="00F622A1"/>
    <w:rsid w:val="00F67985"/>
    <w:rsid w:val="00F713C3"/>
    <w:rsid w:val="00F72864"/>
    <w:rsid w:val="00F73A62"/>
    <w:rsid w:val="00F73BEC"/>
    <w:rsid w:val="00F8375E"/>
    <w:rsid w:val="00F8605D"/>
    <w:rsid w:val="00F92535"/>
    <w:rsid w:val="00F94709"/>
    <w:rsid w:val="00F97817"/>
    <w:rsid w:val="00FB18B1"/>
    <w:rsid w:val="00FB3615"/>
    <w:rsid w:val="00FB5AE3"/>
    <w:rsid w:val="00FB6B72"/>
    <w:rsid w:val="00FC1A9A"/>
    <w:rsid w:val="00FC7566"/>
    <w:rsid w:val="00FD5ECF"/>
    <w:rsid w:val="00FE2225"/>
    <w:rsid w:val="00FE39C7"/>
    <w:rsid w:val="00FE5DF3"/>
    <w:rsid w:val="00FE6FBC"/>
    <w:rsid w:val="00FF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05"/>
    <w:pPr>
      <w:widowControl w:val="0"/>
    </w:pPr>
  </w:style>
  <w:style w:type="paragraph" w:styleId="1">
    <w:name w:val="heading 1"/>
    <w:basedOn w:val="a"/>
    <w:next w:val="a"/>
    <w:qFormat/>
    <w:rsid w:val="004F070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070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070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0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0705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0705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AF3BD9"/>
    <w:pPr>
      <w:widowControl/>
      <w:ind w:left="709"/>
      <w:jc w:val="both"/>
    </w:pPr>
    <w:rPr>
      <w:b/>
      <w:bCs/>
      <w:sz w:val="28"/>
      <w:szCs w:val="24"/>
    </w:rPr>
  </w:style>
  <w:style w:type="paragraph" w:styleId="ac">
    <w:name w:val="No Spacing"/>
    <w:uiPriority w:val="1"/>
    <w:qFormat/>
    <w:rsid w:val="00B82A6A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06787"/>
    <w:pPr>
      <w:widowControl w:val="0"/>
      <w:suppressAutoHyphens/>
    </w:pPr>
    <w:rPr>
      <w:rFonts w:asciiTheme="minorHAnsi" w:hAnsiTheme="minorHAns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10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5</cp:revision>
  <cp:lastPrinted>2021-07-09T12:21:00Z</cp:lastPrinted>
  <dcterms:created xsi:type="dcterms:W3CDTF">2021-09-16T12:28:00Z</dcterms:created>
  <dcterms:modified xsi:type="dcterms:W3CDTF">2021-09-30T12:50:00Z</dcterms:modified>
</cp:coreProperties>
</file>