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="006A36F8" w:rsidRPr="00FD5948">
          <w:rPr>
            <w:b/>
            <w:sz w:val="28"/>
            <w:szCs w:val="28"/>
          </w:rPr>
          <w:t>Порядок</w:t>
        </w:r>
      </w:hyperlink>
      <w:r w:rsidR="006A36F8">
        <w:rPr>
          <w:b/>
          <w:sz w:val="28"/>
          <w:szCs w:val="28"/>
        </w:rPr>
        <w:t xml:space="preserve"> и сроки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 xml:space="preserve">, утвержденные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 от 14.11.2013 № 1365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644509" w:rsidRDefault="00644509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4D4152" w:rsidRPr="004D4152">
        <w:rPr>
          <w:rFonts w:ascii="Times New Roman" w:hAnsi="Times New Roman"/>
          <w:sz w:val="28"/>
          <w:szCs w:val="28"/>
        </w:rPr>
        <w:t>Положение</w:t>
      </w:r>
      <w:r w:rsidR="00BE22B3">
        <w:rPr>
          <w:rFonts w:ascii="Times New Roman" w:hAnsi="Times New Roman"/>
          <w:sz w:val="28"/>
          <w:szCs w:val="28"/>
        </w:rPr>
        <w:t>м</w:t>
      </w:r>
      <w:r w:rsidR="004D4152" w:rsidRPr="004D4152">
        <w:rPr>
          <w:rFonts w:ascii="Times New Roman" w:hAnsi="Times New Roman"/>
          <w:sz w:val="28"/>
          <w:szCs w:val="28"/>
        </w:rPr>
        <w:t xml:space="preserve"> о бюджетном процессе в Мокшанском районе</w:t>
      </w:r>
      <w:r w:rsidR="00BE22B3">
        <w:rPr>
          <w:rFonts w:ascii="Times New Roman" w:hAnsi="Times New Roman"/>
          <w:sz w:val="28"/>
          <w:szCs w:val="28"/>
        </w:rPr>
        <w:t xml:space="preserve"> Пензенской области, утвержденным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BE22B3">
        <w:rPr>
          <w:rFonts w:ascii="Times New Roman" w:hAnsi="Times New Roman"/>
          <w:sz w:val="28"/>
          <w:szCs w:val="28"/>
        </w:rPr>
        <w:t xml:space="preserve">, Уставом </w:t>
      </w:r>
      <w:proofErr w:type="spellStart"/>
      <w:r w:rsidR="00BE22B3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BE22B3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4E2938" w:rsidRDefault="00B86BE1" w:rsidP="00326655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4E2938">
        <w:rPr>
          <w:sz w:val="28"/>
          <w:szCs w:val="28"/>
        </w:rPr>
        <w:t>Внести следующие изменения в</w:t>
      </w:r>
      <w:r w:rsidR="004E2938" w:rsidRPr="00C60619">
        <w:rPr>
          <w:sz w:val="28"/>
          <w:szCs w:val="28"/>
        </w:rPr>
        <w:t xml:space="preserve"> </w:t>
      </w:r>
      <w:hyperlink w:anchor="sub_1000" w:history="1">
        <w:r w:rsidR="00076F4F">
          <w:rPr>
            <w:sz w:val="28"/>
            <w:szCs w:val="28"/>
          </w:rPr>
          <w:t>п</w:t>
        </w:r>
        <w:r w:rsidR="006A36F8">
          <w:rPr>
            <w:sz w:val="28"/>
            <w:szCs w:val="28"/>
          </w:rPr>
          <w:t>оряд</w:t>
        </w:r>
        <w:r w:rsidR="004E2938">
          <w:rPr>
            <w:sz w:val="28"/>
            <w:szCs w:val="28"/>
          </w:rPr>
          <w:t>о</w:t>
        </w:r>
        <w:r w:rsidRPr="00517885">
          <w:rPr>
            <w:sz w:val="28"/>
            <w:szCs w:val="28"/>
          </w:rPr>
          <w:t>к</w:t>
        </w:r>
      </w:hyperlink>
      <w:r w:rsidRPr="00517885">
        <w:rPr>
          <w:sz w:val="28"/>
          <w:szCs w:val="28"/>
        </w:rPr>
        <w:t xml:space="preserve"> и срок</w:t>
      </w:r>
      <w:r w:rsidR="004E2938">
        <w:rPr>
          <w:sz w:val="28"/>
          <w:szCs w:val="28"/>
        </w:rPr>
        <w:t>и</w:t>
      </w:r>
      <w:r w:rsidRPr="00517885">
        <w:rPr>
          <w:sz w:val="28"/>
          <w:szCs w:val="28"/>
        </w:rPr>
        <w:t xml:space="preserve"> составления проекта бюджета Мокшанского района</w:t>
      </w:r>
      <w:r w:rsidR="00FD5948" w:rsidRPr="00517885">
        <w:rPr>
          <w:sz w:val="28"/>
          <w:szCs w:val="28"/>
        </w:rPr>
        <w:t xml:space="preserve"> Пензенской области</w:t>
      </w:r>
      <w:r w:rsidR="00517885" w:rsidRPr="00517885">
        <w:rPr>
          <w:sz w:val="28"/>
          <w:szCs w:val="28"/>
        </w:rPr>
        <w:t>, утвержденны</w:t>
      </w:r>
      <w:r w:rsidR="00BE22B3">
        <w:rPr>
          <w:sz w:val="28"/>
          <w:szCs w:val="28"/>
        </w:rPr>
        <w:t>е</w:t>
      </w:r>
      <w:r w:rsidR="00517885" w:rsidRPr="00517885">
        <w:rPr>
          <w:sz w:val="28"/>
          <w:szCs w:val="28"/>
        </w:rPr>
        <w:t xml:space="preserve"> постановлением администрации </w:t>
      </w:r>
      <w:proofErr w:type="spellStart"/>
      <w:r w:rsidR="00517885" w:rsidRPr="00517885">
        <w:rPr>
          <w:sz w:val="28"/>
          <w:szCs w:val="28"/>
        </w:rPr>
        <w:t>Мокшанского</w:t>
      </w:r>
      <w:proofErr w:type="spellEnd"/>
      <w:r w:rsidR="00517885" w:rsidRPr="00517885">
        <w:rPr>
          <w:sz w:val="28"/>
          <w:szCs w:val="28"/>
        </w:rPr>
        <w:t xml:space="preserve"> района от 14.11.2013 № 1365</w:t>
      </w:r>
      <w:r w:rsidR="004E2938">
        <w:rPr>
          <w:sz w:val="28"/>
          <w:szCs w:val="28"/>
        </w:rPr>
        <w:t xml:space="preserve"> (далее - Порядок):</w:t>
      </w:r>
      <w:r w:rsidR="00326655">
        <w:rPr>
          <w:sz w:val="28"/>
          <w:szCs w:val="28"/>
        </w:rPr>
        <w:t xml:space="preserve"> </w:t>
      </w:r>
    </w:p>
    <w:p w:rsidR="00DC19DE" w:rsidRPr="00515720" w:rsidRDefault="0085670F" w:rsidP="001874E4">
      <w:pPr>
        <w:ind w:firstLine="709"/>
        <w:jc w:val="both"/>
        <w:rPr>
          <w:sz w:val="28"/>
          <w:szCs w:val="28"/>
        </w:rPr>
      </w:pPr>
      <w:r w:rsidRPr="0075777D">
        <w:rPr>
          <w:rFonts w:cs="Arial"/>
          <w:sz w:val="28"/>
          <w:szCs w:val="28"/>
        </w:rPr>
        <w:t>1.1.</w:t>
      </w:r>
      <w:r w:rsidR="00FE54EC" w:rsidRPr="0075777D">
        <w:rPr>
          <w:rFonts w:cs="Arial"/>
          <w:sz w:val="28"/>
          <w:szCs w:val="28"/>
        </w:rPr>
        <w:t xml:space="preserve"> </w:t>
      </w:r>
      <w:r w:rsidR="001874E4">
        <w:rPr>
          <w:rFonts w:cs="Arial"/>
          <w:sz w:val="28"/>
          <w:szCs w:val="28"/>
        </w:rPr>
        <w:t xml:space="preserve">в абзаце 3 </w:t>
      </w:r>
      <w:r w:rsidR="0075777D" w:rsidRPr="0075777D">
        <w:rPr>
          <w:rFonts w:cs="Arial"/>
          <w:sz w:val="28"/>
          <w:szCs w:val="28"/>
        </w:rPr>
        <w:t>пункт</w:t>
      </w:r>
      <w:r w:rsidR="001874E4">
        <w:rPr>
          <w:rFonts w:cs="Arial"/>
          <w:sz w:val="28"/>
          <w:szCs w:val="28"/>
        </w:rPr>
        <w:t>а</w:t>
      </w:r>
      <w:r w:rsidR="0075777D" w:rsidRPr="0075777D">
        <w:rPr>
          <w:rFonts w:cs="Arial"/>
          <w:sz w:val="28"/>
          <w:szCs w:val="28"/>
        </w:rPr>
        <w:t xml:space="preserve"> </w:t>
      </w:r>
      <w:r w:rsidR="001874E4">
        <w:rPr>
          <w:rFonts w:cs="Arial"/>
          <w:sz w:val="28"/>
          <w:szCs w:val="28"/>
        </w:rPr>
        <w:t>5.1.1</w:t>
      </w:r>
      <w:r w:rsidR="0075777D" w:rsidRPr="0075777D">
        <w:rPr>
          <w:rFonts w:cs="Arial"/>
          <w:sz w:val="28"/>
          <w:szCs w:val="28"/>
        </w:rPr>
        <w:t xml:space="preserve"> </w:t>
      </w:r>
      <w:r w:rsidR="00C551EE">
        <w:rPr>
          <w:rFonts w:cs="Arial"/>
          <w:sz w:val="28"/>
          <w:szCs w:val="28"/>
        </w:rPr>
        <w:t xml:space="preserve">раздела </w:t>
      </w:r>
      <w:r w:rsidR="001874E4">
        <w:rPr>
          <w:rFonts w:cs="Arial"/>
          <w:sz w:val="28"/>
          <w:szCs w:val="28"/>
        </w:rPr>
        <w:t>5</w:t>
      </w:r>
      <w:r w:rsidR="00C551EE">
        <w:rPr>
          <w:rFonts w:cs="Arial"/>
          <w:sz w:val="28"/>
          <w:szCs w:val="28"/>
        </w:rPr>
        <w:t xml:space="preserve"> </w:t>
      </w:r>
      <w:r w:rsidR="001874E4">
        <w:rPr>
          <w:rFonts w:cs="Arial"/>
          <w:sz w:val="28"/>
          <w:szCs w:val="28"/>
        </w:rPr>
        <w:t>слова «8 ноября»</w:t>
      </w:r>
      <w:r w:rsidR="0075777D" w:rsidRPr="0075777D">
        <w:rPr>
          <w:rFonts w:cs="Arial"/>
          <w:sz w:val="28"/>
          <w:szCs w:val="28"/>
        </w:rPr>
        <w:t xml:space="preserve"> </w:t>
      </w:r>
      <w:r w:rsidR="001874E4">
        <w:rPr>
          <w:rFonts w:cs="Arial"/>
          <w:sz w:val="28"/>
          <w:szCs w:val="28"/>
        </w:rPr>
        <w:t>заменить словами «12 ноября</w:t>
      </w:r>
      <w:r w:rsidR="00DC19DE" w:rsidRPr="00515720">
        <w:rPr>
          <w:sz w:val="28"/>
          <w:szCs w:val="28"/>
        </w:rPr>
        <w:t>»</w:t>
      </w:r>
      <w:r w:rsidR="00DE7626">
        <w:rPr>
          <w:sz w:val="28"/>
          <w:szCs w:val="28"/>
        </w:rPr>
        <w:t>.</w:t>
      </w:r>
    </w:p>
    <w:p w:rsidR="003859AE" w:rsidRPr="00B86BE1" w:rsidRDefault="001874E4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:rsidR="00B86BE1" w:rsidRDefault="00EE5D57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4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226340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5F7F5E" w:rsidRPr="005F7F5E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Н.Н.Тихомиров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CB8" w:rsidRDefault="00A65CB8" w:rsidP="00D459BA">
      <w:r>
        <w:separator/>
      </w:r>
    </w:p>
  </w:endnote>
  <w:endnote w:type="continuationSeparator" w:id="0">
    <w:p w:rsidR="00A65CB8" w:rsidRDefault="00A65CB8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CE2652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CB8" w:rsidRDefault="00A65CB8" w:rsidP="00D459BA">
      <w:r>
        <w:separator/>
      </w:r>
    </w:p>
  </w:footnote>
  <w:footnote w:type="continuationSeparator" w:id="0">
    <w:p w:rsidR="00A65CB8" w:rsidRDefault="00A65CB8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CE2652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B27FE"/>
    <w:rsid w:val="000B2C70"/>
    <w:rsid w:val="000B5672"/>
    <w:rsid w:val="000E6009"/>
    <w:rsid w:val="000F00B9"/>
    <w:rsid w:val="001008FF"/>
    <w:rsid w:val="00103F32"/>
    <w:rsid w:val="00112B48"/>
    <w:rsid w:val="001148B9"/>
    <w:rsid w:val="00140E26"/>
    <w:rsid w:val="00144E41"/>
    <w:rsid w:val="00146DA3"/>
    <w:rsid w:val="001515A9"/>
    <w:rsid w:val="001567B9"/>
    <w:rsid w:val="001639D3"/>
    <w:rsid w:val="00163C57"/>
    <w:rsid w:val="001668DD"/>
    <w:rsid w:val="00166A94"/>
    <w:rsid w:val="001673CD"/>
    <w:rsid w:val="00170027"/>
    <w:rsid w:val="001812FB"/>
    <w:rsid w:val="001874E4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6340"/>
    <w:rsid w:val="002316A9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B7F"/>
    <w:rsid w:val="002A52B5"/>
    <w:rsid w:val="002A5E76"/>
    <w:rsid w:val="002B06B5"/>
    <w:rsid w:val="002B0CD9"/>
    <w:rsid w:val="002B29F6"/>
    <w:rsid w:val="002B7EDB"/>
    <w:rsid w:val="002C7D59"/>
    <w:rsid w:val="002D0952"/>
    <w:rsid w:val="002D15AE"/>
    <w:rsid w:val="002E0563"/>
    <w:rsid w:val="002F70DB"/>
    <w:rsid w:val="003005A5"/>
    <w:rsid w:val="0030443E"/>
    <w:rsid w:val="00311A26"/>
    <w:rsid w:val="00312146"/>
    <w:rsid w:val="003154E7"/>
    <w:rsid w:val="0031597F"/>
    <w:rsid w:val="00323240"/>
    <w:rsid w:val="00326088"/>
    <w:rsid w:val="00326655"/>
    <w:rsid w:val="003269EB"/>
    <w:rsid w:val="00334475"/>
    <w:rsid w:val="00337C10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C659E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07F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65B61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5720"/>
    <w:rsid w:val="00516659"/>
    <w:rsid w:val="00517885"/>
    <w:rsid w:val="00517F33"/>
    <w:rsid w:val="005455EA"/>
    <w:rsid w:val="00545E26"/>
    <w:rsid w:val="00545F13"/>
    <w:rsid w:val="005625EB"/>
    <w:rsid w:val="00581C5F"/>
    <w:rsid w:val="005836B4"/>
    <w:rsid w:val="005840E5"/>
    <w:rsid w:val="00584B9C"/>
    <w:rsid w:val="005850D7"/>
    <w:rsid w:val="00586017"/>
    <w:rsid w:val="00593A26"/>
    <w:rsid w:val="005A5CE5"/>
    <w:rsid w:val="005A649C"/>
    <w:rsid w:val="005B05CA"/>
    <w:rsid w:val="005B5B26"/>
    <w:rsid w:val="005B6B67"/>
    <w:rsid w:val="005C73E0"/>
    <w:rsid w:val="005E3A96"/>
    <w:rsid w:val="005F3EFB"/>
    <w:rsid w:val="005F7F5E"/>
    <w:rsid w:val="00600EC4"/>
    <w:rsid w:val="006108B5"/>
    <w:rsid w:val="00626D4B"/>
    <w:rsid w:val="00644509"/>
    <w:rsid w:val="00650303"/>
    <w:rsid w:val="00653BB9"/>
    <w:rsid w:val="00656164"/>
    <w:rsid w:val="006575F5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02F93"/>
    <w:rsid w:val="00711E8D"/>
    <w:rsid w:val="00721174"/>
    <w:rsid w:val="0072557E"/>
    <w:rsid w:val="00725BCE"/>
    <w:rsid w:val="00725FDE"/>
    <w:rsid w:val="007306E8"/>
    <w:rsid w:val="00731220"/>
    <w:rsid w:val="00731C14"/>
    <w:rsid w:val="0073409B"/>
    <w:rsid w:val="007345BD"/>
    <w:rsid w:val="00744153"/>
    <w:rsid w:val="00752A3C"/>
    <w:rsid w:val="00755CB7"/>
    <w:rsid w:val="0075777D"/>
    <w:rsid w:val="00765F78"/>
    <w:rsid w:val="00775240"/>
    <w:rsid w:val="00775A43"/>
    <w:rsid w:val="007817FB"/>
    <w:rsid w:val="007878A0"/>
    <w:rsid w:val="00792DC6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805328"/>
    <w:rsid w:val="008125A6"/>
    <w:rsid w:val="0081602F"/>
    <w:rsid w:val="0081655E"/>
    <w:rsid w:val="00816F3F"/>
    <w:rsid w:val="00821922"/>
    <w:rsid w:val="00830CFD"/>
    <w:rsid w:val="0084192E"/>
    <w:rsid w:val="008428B8"/>
    <w:rsid w:val="008468A2"/>
    <w:rsid w:val="0084756C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86D20"/>
    <w:rsid w:val="00893042"/>
    <w:rsid w:val="00897A1F"/>
    <w:rsid w:val="008A6AE5"/>
    <w:rsid w:val="008B1AA4"/>
    <w:rsid w:val="008B22D9"/>
    <w:rsid w:val="008B5B15"/>
    <w:rsid w:val="008C0853"/>
    <w:rsid w:val="008C3EB7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3C8D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18D"/>
    <w:rsid w:val="00A1391D"/>
    <w:rsid w:val="00A15247"/>
    <w:rsid w:val="00A164F9"/>
    <w:rsid w:val="00A16DD0"/>
    <w:rsid w:val="00A23468"/>
    <w:rsid w:val="00A30EAE"/>
    <w:rsid w:val="00A46FE0"/>
    <w:rsid w:val="00A504B4"/>
    <w:rsid w:val="00A508DF"/>
    <w:rsid w:val="00A5682A"/>
    <w:rsid w:val="00A613DB"/>
    <w:rsid w:val="00A652DC"/>
    <w:rsid w:val="00A65CB8"/>
    <w:rsid w:val="00A75304"/>
    <w:rsid w:val="00A755C0"/>
    <w:rsid w:val="00A76A6E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2555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7410"/>
    <w:rsid w:val="00BC608F"/>
    <w:rsid w:val="00BC660B"/>
    <w:rsid w:val="00BC681B"/>
    <w:rsid w:val="00BD4124"/>
    <w:rsid w:val="00BD5A1E"/>
    <w:rsid w:val="00BD6D89"/>
    <w:rsid w:val="00BE22B3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45D1"/>
    <w:rsid w:val="00C51612"/>
    <w:rsid w:val="00C551EE"/>
    <w:rsid w:val="00C57B8C"/>
    <w:rsid w:val="00C63197"/>
    <w:rsid w:val="00C639E3"/>
    <w:rsid w:val="00C65580"/>
    <w:rsid w:val="00C838A6"/>
    <w:rsid w:val="00C9009B"/>
    <w:rsid w:val="00C90CFE"/>
    <w:rsid w:val="00CA35E8"/>
    <w:rsid w:val="00CA4CF0"/>
    <w:rsid w:val="00CA5C58"/>
    <w:rsid w:val="00CA6AAA"/>
    <w:rsid w:val="00CB4A3E"/>
    <w:rsid w:val="00CB64F9"/>
    <w:rsid w:val="00CC38AA"/>
    <w:rsid w:val="00CD1FFD"/>
    <w:rsid w:val="00CD20BB"/>
    <w:rsid w:val="00CD547B"/>
    <w:rsid w:val="00CE2652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59BA"/>
    <w:rsid w:val="00D5090B"/>
    <w:rsid w:val="00D50F02"/>
    <w:rsid w:val="00D55A32"/>
    <w:rsid w:val="00D6114B"/>
    <w:rsid w:val="00D710AF"/>
    <w:rsid w:val="00D739DC"/>
    <w:rsid w:val="00D75D80"/>
    <w:rsid w:val="00D82A3C"/>
    <w:rsid w:val="00D84E76"/>
    <w:rsid w:val="00DA1271"/>
    <w:rsid w:val="00DA691B"/>
    <w:rsid w:val="00DA77BB"/>
    <w:rsid w:val="00DB22D5"/>
    <w:rsid w:val="00DB30F0"/>
    <w:rsid w:val="00DC19DE"/>
    <w:rsid w:val="00DC3721"/>
    <w:rsid w:val="00DD08E2"/>
    <w:rsid w:val="00DD3C87"/>
    <w:rsid w:val="00DE30E3"/>
    <w:rsid w:val="00DE74DC"/>
    <w:rsid w:val="00DE7626"/>
    <w:rsid w:val="00DF18D1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0EB"/>
    <w:rsid w:val="00E554F4"/>
    <w:rsid w:val="00E55A57"/>
    <w:rsid w:val="00E624C9"/>
    <w:rsid w:val="00E80086"/>
    <w:rsid w:val="00E810D1"/>
    <w:rsid w:val="00E81A79"/>
    <w:rsid w:val="00E82DCA"/>
    <w:rsid w:val="00E86804"/>
    <w:rsid w:val="00E90340"/>
    <w:rsid w:val="00E9328F"/>
    <w:rsid w:val="00EA7524"/>
    <w:rsid w:val="00EB6048"/>
    <w:rsid w:val="00EC3518"/>
    <w:rsid w:val="00EC5A1F"/>
    <w:rsid w:val="00EC5B40"/>
    <w:rsid w:val="00EC7B1F"/>
    <w:rsid w:val="00EE5D57"/>
    <w:rsid w:val="00EF7AF9"/>
    <w:rsid w:val="00F10DB3"/>
    <w:rsid w:val="00F23B65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3845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1333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Тимофеева Наталья Васильевна</cp:lastModifiedBy>
  <cp:revision>4</cp:revision>
  <cp:lastPrinted>2021-10-19T06:03:00Z</cp:lastPrinted>
  <dcterms:created xsi:type="dcterms:W3CDTF">2021-10-19T05:21:00Z</dcterms:created>
  <dcterms:modified xsi:type="dcterms:W3CDTF">2021-10-19T06:03:00Z</dcterms:modified>
</cp:coreProperties>
</file>