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2647A" w14:textId="77777777"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51E2C3F0" wp14:editId="0383BDAF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658A05" w14:textId="77777777" w:rsidR="00A30EAE" w:rsidRDefault="00A30EAE">
      <w:pPr>
        <w:rPr>
          <w:sz w:val="30"/>
        </w:rPr>
      </w:pPr>
    </w:p>
    <w:p w14:paraId="676C924B" w14:textId="77777777" w:rsidR="00A30EAE" w:rsidRDefault="00A30EAE"/>
    <w:p w14:paraId="4B353517" w14:textId="77777777"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 w14:paraId="17738665" w14:textId="77777777">
        <w:tc>
          <w:tcPr>
            <w:tcW w:w="284" w:type="dxa"/>
            <w:vAlign w:val="bottom"/>
          </w:tcPr>
          <w:p w14:paraId="53429822" w14:textId="77777777"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CD335F4" w14:textId="77777777"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14:paraId="0DC9B72C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E84CB2F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 w14:paraId="21E8CF48" w14:textId="77777777">
        <w:tc>
          <w:tcPr>
            <w:tcW w:w="4650" w:type="dxa"/>
            <w:gridSpan w:val="4"/>
          </w:tcPr>
          <w:p w14:paraId="45F78CA2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44DB08AE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14:paraId="6573937F" w14:textId="77777777" w:rsidTr="00696CA5">
        <w:trPr>
          <w:trHeight w:hRule="exact" w:val="397"/>
        </w:trPr>
        <w:tc>
          <w:tcPr>
            <w:tcW w:w="9606" w:type="dxa"/>
          </w:tcPr>
          <w:p w14:paraId="7B64CF59" w14:textId="77777777"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14:paraId="13729E3F" w14:textId="77777777" w:rsidTr="00696CA5">
        <w:tc>
          <w:tcPr>
            <w:tcW w:w="9606" w:type="dxa"/>
          </w:tcPr>
          <w:p w14:paraId="1DEE6D3E" w14:textId="77777777"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14:paraId="5EE1B1E6" w14:textId="77777777"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14:paraId="0391A766" w14:textId="77777777" w:rsidTr="00696CA5">
        <w:trPr>
          <w:trHeight w:hRule="exact" w:val="397"/>
        </w:trPr>
        <w:tc>
          <w:tcPr>
            <w:tcW w:w="9606" w:type="dxa"/>
          </w:tcPr>
          <w:p w14:paraId="2F2D9AA0" w14:textId="77777777"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14:paraId="0880936C" w14:textId="77777777" w:rsidTr="00696CA5">
        <w:tc>
          <w:tcPr>
            <w:tcW w:w="9606" w:type="dxa"/>
          </w:tcPr>
          <w:p w14:paraId="05CF9B2C" w14:textId="77777777"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14:paraId="03060FCE" w14:textId="77777777" w:rsidTr="00696CA5">
        <w:trPr>
          <w:trHeight w:hRule="exact" w:val="340"/>
        </w:trPr>
        <w:tc>
          <w:tcPr>
            <w:tcW w:w="9606" w:type="dxa"/>
            <w:vAlign w:val="center"/>
          </w:tcPr>
          <w:p w14:paraId="47A43EB2" w14:textId="77777777"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14:paraId="1A98FCD9" w14:textId="77777777"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14:paraId="7A28CE59" w14:textId="77777777"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14:paraId="0A81220C" w14:textId="77777777"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1703E7A0" w14:textId="77777777"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>процессе в Мокшанском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14:paraId="0BD9A09F" w14:textId="77777777" w:rsidR="001E5E3C" w:rsidRPr="00B15DAC" w:rsidRDefault="001E5E3C" w:rsidP="001E5E3C">
      <w:pPr>
        <w:jc w:val="center"/>
        <w:rPr>
          <w:sz w:val="28"/>
          <w:szCs w:val="28"/>
        </w:rPr>
      </w:pPr>
    </w:p>
    <w:p w14:paraId="36F3AFC8" w14:textId="77777777"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14:paraId="3DAB5217" w14:textId="77777777"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70790C4D" w14:textId="0E1C02CF"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B43F44">
        <w:rPr>
          <w:sz w:val="28"/>
          <w:szCs w:val="28"/>
        </w:rPr>
        <w:t>6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шестого пункта 3.2.</w:t>
      </w:r>
      <w:r w:rsidR="00F76961">
        <w:rPr>
          <w:sz w:val="28"/>
          <w:szCs w:val="28"/>
        </w:rPr>
        <w:t xml:space="preserve"> </w:t>
      </w:r>
    </w:p>
    <w:p w14:paraId="6ED9DEE8" w14:textId="77777777"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</w:t>
      </w:r>
      <w:r w:rsidR="00200DAB">
        <w:rPr>
          <w:sz w:val="28"/>
          <w:szCs w:val="28"/>
        </w:rPr>
        <w:t xml:space="preserve"> дня </w:t>
      </w:r>
      <w:r w:rsidR="003859AE">
        <w:rPr>
          <w:sz w:val="28"/>
          <w:szCs w:val="28"/>
        </w:rPr>
        <w:t xml:space="preserve"> официального опубликования.</w:t>
      </w:r>
    </w:p>
    <w:p w14:paraId="37494AB7" w14:textId="77777777"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14:paraId="11C41FA2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2BFE3277" w14:textId="22E5D674" w:rsidR="005F7F5E" w:rsidRPr="005F7F5E" w:rsidRDefault="00B43F44" w:rsidP="00B86BE1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И.п</w:t>
      </w:r>
      <w:proofErr w:type="spellEnd"/>
      <w:r>
        <w:rPr>
          <w:b/>
          <w:sz w:val="28"/>
          <w:szCs w:val="28"/>
        </w:rPr>
        <w:t>. г</w:t>
      </w:r>
      <w:r w:rsidR="003E10FE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3E10FE">
        <w:rPr>
          <w:b/>
          <w:sz w:val="28"/>
          <w:szCs w:val="28"/>
        </w:rPr>
        <w:t xml:space="preserve"> </w:t>
      </w:r>
      <w:r w:rsidR="005F7F5E"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С.В.Кривенков</w:t>
      </w:r>
      <w:proofErr w:type="spellEnd"/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0961" w14:textId="77777777" w:rsidR="00A12B7F" w:rsidRDefault="00A12B7F" w:rsidP="00D459BA">
      <w:r>
        <w:separator/>
      </w:r>
    </w:p>
  </w:endnote>
  <w:endnote w:type="continuationSeparator" w:id="0">
    <w:p w14:paraId="5A27533F" w14:textId="77777777" w:rsidR="00A12B7F" w:rsidRDefault="00A12B7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4248" w14:textId="77777777" w:rsidR="009E2C98" w:rsidRDefault="006B653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EAA963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BC78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46B8" w14:textId="77777777" w:rsidR="00A12B7F" w:rsidRDefault="00A12B7F" w:rsidP="00D459BA">
      <w:r>
        <w:separator/>
      </w:r>
    </w:p>
  </w:footnote>
  <w:footnote w:type="continuationSeparator" w:id="0">
    <w:p w14:paraId="2399BBE2" w14:textId="77777777" w:rsidR="00A12B7F" w:rsidRDefault="00A12B7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AF54" w14:textId="77777777" w:rsidR="005625EB" w:rsidRDefault="006B653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23309A6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1D23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48D6B57C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72572003">
    <w:abstractNumId w:val="2"/>
  </w:num>
  <w:num w:numId="2" w16cid:durableId="2098280656">
    <w:abstractNumId w:val="0"/>
  </w:num>
  <w:num w:numId="3" w16cid:durableId="428934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05B68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0DAB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B6535"/>
    <w:rsid w:val="006F1F7C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2CCC"/>
    <w:rsid w:val="009E7CDF"/>
    <w:rsid w:val="009F3339"/>
    <w:rsid w:val="009F3444"/>
    <w:rsid w:val="009F6F26"/>
    <w:rsid w:val="00A02897"/>
    <w:rsid w:val="00A05B39"/>
    <w:rsid w:val="00A12B7F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E6650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3F44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2D54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8BDA1"/>
  <w15:docId w15:val="{0D17183C-2039-4FA3-83D4-E6119730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1190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Budget_Mokshan@outlook.com</cp:lastModifiedBy>
  <cp:revision>12</cp:revision>
  <cp:lastPrinted>2015-10-29T06:25:00Z</cp:lastPrinted>
  <dcterms:created xsi:type="dcterms:W3CDTF">2020-10-08T10:58:00Z</dcterms:created>
  <dcterms:modified xsi:type="dcterms:W3CDTF">2025-10-01T10:22:00Z</dcterms:modified>
</cp:coreProperties>
</file>