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69" w:rsidRDefault="00E70969">
      <w:pPr>
        <w:widowControl/>
        <w:rPr>
          <w:i/>
          <w:sz w:val="28"/>
        </w:rPr>
      </w:pPr>
    </w:p>
    <w:p w:rsidR="000D6FE7" w:rsidRDefault="000D6FE7">
      <w:pPr>
        <w:widowControl/>
        <w:rPr>
          <w:i/>
          <w:sz w:val="28"/>
        </w:rPr>
      </w:pPr>
    </w:p>
    <w:p w:rsidR="00F644AC" w:rsidRPr="00942F13" w:rsidRDefault="00F644AC" w:rsidP="0078186E">
      <w:pPr>
        <w:ind w:left="10348"/>
        <w:jc w:val="right"/>
        <w:rPr>
          <w:b/>
        </w:rPr>
      </w:pPr>
      <w:r w:rsidRPr="00942F13">
        <w:rPr>
          <w:rStyle w:val="ac"/>
          <w:b w:val="0"/>
          <w:bCs/>
          <w:color w:val="auto"/>
        </w:rPr>
        <w:t xml:space="preserve">Приложение № </w:t>
      </w:r>
      <w:r w:rsidR="00FC4BEF" w:rsidRPr="00942F13">
        <w:rPr>
          <w:rStyle w:val="ac"/>
          <w:b w:val="0"/>
          <w:bCs/>
          <w:color w:val="auto"/>
        </w:rPr>
        <w:t>1</w:t>
      </w:r>
    </w:p>
    <w:p w:rsidR="00955A92" w:rsidRPr="00942F13" w:rsidRDefault="00942F13" w:rsidP="0078186E">
      <w:pPr>
        <w:ind w:left="10348"/>
        <w:jc w:val="right"/>
        <w:rPr>
          <w:rStyle w:val="ac"/>
          <w:b w:val="0"/>
          <w:bCs/>
          <w:color w:val="auto"/>
        </w:rPr>
      </w:pPr>
      <w:r w:rsidRPr="00942F13">
        <w:rPr>
          <w:rStyle w:val="ac"/>
          <w:b w:val="0"/>
          <w:bCs/>
          <w:color w:val="auto"/>
        </w:rPr>
        <w:t xml:space="preserve">к </w:t>
      </w:r>
      <w:hyperlink w:anchor="sub_0" w:history="1">
        <w:r w:rsidR="00F644AC" w:rsidRPr="00942F13">
          <w:rPr>
            <w:rStyle w:val="ad"/>
            <w:bCs/>
            <w:color w:val="auto"/>
          </w:rPr>
          <w:t>постановлению</w:t>
        </w:r>
      </w:hyperlink>
      <w:r w:rsidR="00F644AC" w:rsidRPr="00942F13">
        <w:rPr>
          <w:rStyle w:val="ac"/>
          <w:b w:val="0"/>
          <w:bCs/>
          <w:color w:val="auto"/>
        </w:rPr>
        <w:t>Правительства</w:t>
      </w:r>
    </w:p>
    <w:p w:rsidR="00F644AC" w:rsidRPr="00942F13" w:rsidRDefault="00F644AC" w:rsidP="0078186E">
      <w:pPr>
        <w:ind w:left="10348"/>
        <w:jc w:val="right"/>
        <w:rPr>
          <w:b/>
        </w:rPr>
      </w:pPr>
      <w:r w:rsidRPr="00942F13">
        <w:rPr>
          <w:rStyle w:val="ac"/>
          <w:b w:val="0"/>
          <w:bCs/>
          <w:color w:val="auto"/>
        </w:rPr>
        <w:t xml:space="preserve"> Пензенской области</w:t>
      </w:r>
    </w:p>
    <w:p w:rsidR="00F644AC" w:rsidRPr="00942F13" w:rsidRDefault="00942F13" w:rsidP="0078186E">
      <w:pPr>
        <w:ind w:left="10348"/>
        <w:jc w:val="right"/>
        <w:rPr>
          <w:rStyle w:val="ac"/>
          <w:b w:val="0"/>
          <w:bCs/>
          <w:color w:val="auto"/>
        </w:rPr>
      </w:pPr>
      <w:r w:rsidRPr="00942F13">
        <w:rPr>
          <w:rStyle w:val="ac"/>
          <w:b w:val="0"/>
          <w:bCs/>
          <w:color w:val="auto"/>
        </w:rPr>
        <w:t>от 26.01.2018</w:t>
      </w:r>
      <w:r w:rsidR="00F644AC" w:rsidRPr="00942F13">
        <w:rPr>
          <w:rStyle w:val="ac"/>
          <w:b w:val="0"/>
          <w:bCs/>
          <w:color w:val="auto"/>
        </w:rPr>
        <w:t xml:space="preserve"> № </w:t>
      </w:r>
      <w:r w:rsidRPr="00942F13">
        <w:rPr>
          <w:rStyle w:val="ac"/>
          <w:b w:val="0"/>
          <w:bCs/>
          <w:color w:val="auto"/>
        </w:rPr>
        <w:t xml:space="preserve">23 </w:t>
      </w:r>
      <w:proofErr w:type="spellStart"/>
      <w:r w:rsidRPr="00942F13">
        <w:rPr>
          <w:rStyle w:val="ac"/>
          <w:b w:val="0"/>
          <w:bCs/>
          <w:color w:val="auto"/>
        </w:rPr>
        <w:t>пП</w:t>
      </w:r>
      <w:proofErr w:type="spellEnd"/>
    </w:p>
    <w:p w:rsidR="00942F13" w:rsidRPr="00942F13" w:rsidRDefault="00942F13" w:rsidP="0078186E">
      <w:pPr>
        <w:ind w:left="10348"/>
        <w:jc w:val="right"/>
        <w:rPr>
          <w:b/>
        </w:rPr>
      </w:pPr>
    </w:p>
    <w:p w:rsidR="00955A92" w:rsidRPr="00DC593D" w:rsidRDefault="00F644AC" w:rsidP="00955A92">
      <w:pPr>
        <w:pStyle w:val="1"/>
        <w:jc w:val="center"/>
        <w:rPr>
          <w:b/>
          <w:szCs w:val="24"/>
        </w:rPr>
      </w:pPr>
      <w:r w:rsidRPr="00DC593D">
        <w:rPr>
          <w:b/>
          <w:szCs w:val="24"/>
        </w:rPr>
        <w:t>Региональный стандарт стоимости жилищно-коммунальных услуг</w:t>
      </w:r>
      <w:r w:rsidRPr="00DC593D">
        <w:rPr>
          <w:b/>
          <w:szCs w:val="24"/>
        </w:rPr>
        <w:br/>
        <w:t xml:space="preserve">в расчете на </w:t>
      </w:r>
      <w:r w:rsidR="00955A92" w:rsidRPr="00DC593D">
        <w:rPr>
          <w:b/>
          <w:szCs w:val="24"/>
        </w:rPr>
        <w:t xml:space="preserve">одного </w:t>
      </w:r>
      <w:r w:rsidRPr="00DC593D">
        <w:rPr>
          <w:b/>
          <w:szCs w:val="24"/>
        </w:rPr>
        <w:t xml:space="preserve"> человека в месяц</w:t>
      </w:r>
      <w:r w:rsidR="0002572C">
        <w:rPr>
          <w:b/>
          <w:szCs w:val="24"/>
        </w:rPr>
        <w:t xml:space="preserve"> </w:t>
      </w:r>
      <w:r w:rsidRPr="00DC593D">
        <w:rPr>
          <w:b/>
          <w:szCs w:val="24"/>
        </w:rPr>
        <w:t>по муниципальным образованиям Пензенской области</w:t>
      </w:r>
    </w:p>
    <w:p w:rsidR="00F644AC" w:rsidRPr="00DC593D" w:rsidRDefault="00F644AC" w:rsidP="00955A92">
      <w:pPr>
        <w:pStyle w:val="1"/>
        <w:jc w:val="center"/>
        <w:rPr>
          <w:b/>
          <w:szCs w:val="24"/>
        </w:rPr>
      </w:pPr>
      <w:r w:rsidRPr="00DC593D">
        <w:rPr>
          <w:b/>
          <w:szCs w:val="24"/>
        </w:rPr>
        <w:t xml:space="preserve"> для собственников жилых помещений </w:t>
      </w:r>
      <w:r w:rsidR="00955A92" w:rsidRPr="00DC593D">
        <w:rPr>
          <w:b/>
          <w:szCs w:val="24"/>
        </w:rPr>
        <w:t>(с 01.07.201</w:t>
      </w:r>
      <w:r w:rsidR="00FC4BEF" w:rsidRPr="00DC593D">
        <w:rPr>
          <w:b/>
          <w:szCs w:val="24"/>
        </w:rPr>
        <w:t>7</w:t>
      </w:r>
      <w:r w:rsidRPr="00DC593D">
        <w:rPr>
          <w:b/>
          <w:szCs w:val="24"/>
        </w:rPr>
        <w:t>)</w:t>
      </w:r>
    </w:p>
    <w:p w:rsidR="00F644AC" w:rsidRPr="00DC593D" w:rsidRDefault="00F644AC" w:rsidP="00F644AC">
      <w:pPr>
        <w:pStyle w:val="1"/>
        <w:jc w:val="right"/>
        <w:rPr>
          <w:b/>
        </w:rPr>
      </w:pPr>
      <w:r w:rsidRPr="00DC593D">
        <w:rPr>
          <w:b/>
        </w:rPr>
        <w:t>(рублей)</w:t>
      </w:r>
    </w:p>
    <w:p w:rsidR="00955A92" w:rsidRPr="00DC593D" w:rsidRDefault="00955A92" w:rsidP="00955A92"/>
    <w:tbl>
      <w:tblPr>
        <w:tblW w:w="532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4"/>
        <w:gridCol w:w="705"/>
        <w:gridCol w:w="692"/>
        <w:gridCol w:w="25"/>
        <w:gridCol w:w="664"/>
        <w:gridCol w:w="25"/>
        <w:gridCol w:w="667"/>
        <w:gridCol w:w="53"/>
        <w:gridCol w:w="642"/>
        <w:gridCol w:w="50"/>
        <w:gridCol w:w="642"/>
        <w:gridCol w:w="66"/>
        <w:gridCol w:w="633"/>
        <w:gridCol w:w="60"/>
        <w:gridCol w:w="642"/>
        <w:gridCol w:w="53"/>
        <w:gridCol w:w="639"/>
        <w:gridCol w:w="53"/>
        <w:gridCol w:w="642"/>
        <w:gridCol w:w="53"/>
        <w:gridCol w:w="677"/>
        <w:gridCol w:w="9"/>
        <w:gridCol w:w="708"/>
        <w:gridCol w:w="252"/>
        <w:gridCol w:w="469"/>
        <w:gridCol w:w="818"/>
        <w:gridCol w:w="19"/>
        <w:gridCol w:w="711"/>
        <w:gridCol w:w="708"/>
        <w:gridCol w:w="19"/>
        <w:gridCol w:w="689"/>
        <w:gridCol w:w="708"/>
        <w:gridCol w:w="35"/>
        <w:gridCol w:w="677"/>
        <w:gridCol w:w="705"/>
      </w:tblGrid>
      <w:tr w:rsidR="00DC593D" w:rsidRPr="00DC593D" w:rsidTr="006970F0">
        <w:trPr>
          <w:trHeight w:val="276"/>
        </w:trPr>
        <w:tc>
          <w:tcPr>
            <w:tcW w:w="48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Наименование муниципальных образований</w:t>
            </w:r>
          </w:p>
        </w:tc>
        <w:tc>
          <w:tcPr>
            <w:tcW w:w="9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одиноко проживающего гражданина</w:t>
            </w:r>
          </w:p>
        </w:tc>
        <w:tc>
          <w:tcPr>
            <w:tcW w:w="8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В семье из двух человек</w:t>
            </w:r>
          </w:p>
        </w:tc>
        <w:tc>
          <w:tcPr>
            <w:tcW w:w="8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В семье из трех человек</w:t>
            </w:r>
          </w:p>
        </w:tc>
        <w:tc>
          <w:tcPr>
            <w:tcW w:w="9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В семье из четырех человек</w:t>
            </w:r>
          </w:p>
        </w:tc>
        <w:tc>
          <w:tcPr>
            <w:tcW w:w="8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В семье из пяти и более человек</w:t>
            </w:r>
          </w:p>
        </w:tc>
      </w:tr>
      <w:tr w:rsidR="00DC593D" w:rsidRPr="00DC593D" w:rsidTr="006970F0">
        <w:tc>
          <w:tcPr>
            <w:tcW w:w="48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sz w:val="16"/>
                <w:szCs w:val="16"/>
              </w:rPr>
              <w:t>много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sz w:val="16"/>
                <w:szCs w:val="16"/>
              </w:rPr>
              <w:t xml:space="preserve"> домов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sz w:val="16"/>
                <w:szCs w:val="16"/>
              </w:rPr>
              <w:t>много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sz w:val="16"/>
                <w:szCs w:val="16"/>
              </w:rPr>
              <w:t xml:space="preserve"> домов</w:t>
            </w:r>
          </w:p>
        </w:tc>
        <w:tc>
          <w:tcPr>
            <w:tcW w:w="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sz w:val="16"/>
                <w:szCs w:val="16"/>
              </w:rPr>
              <w:t>много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sz w:val="16"/>
                <w:szCs w:val="16"/>
              </w:rPr>
              <w:t xml:space="preserve"> домов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sz w:val="16"/>
                <w:szCs w:val="16"/>
              </w:rPr>
              <w:t>много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sz w:val="16"/>
                <w:szCs w:val="16"/>
              </w:rPr>
              <w:t xml:space="preserve"> домов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sz w:val="16"/>
                <w:szCs w:val="16"/>
              </w:rPr>
              <w:t>много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sz w:val="16"/>
                <w:szCs w:val="16"/>
              </w:rPr>
              <w:t xml:space="preserve"> домов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для индивидуальных домов</w:t>
            </w:r>
          </w:p>
        </w:tc>
      </w:tr>
      <w:tr w:rsidR="00DC593D" w:rsidRPr="00DC593D" w:rsidTr="006970F0">
        <w:trPr>
          <w:trHeight w:val="276"/>
        </w:trPr>
        <w:tc>
          <w:tcPr>
            <w:tcW w:w="48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</w:t>
            </w:r>
            <w:proofErr w:type="spellEnd"/>
            <w:r w:rsidRPr="00DC593D">
              <w:rPr>
                <w:sz w:val="16"/>
                <w:szCs w:val="16"/>
              </w:rPr>
              <w:t xml:space="preserve"> период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ныйпе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ныйпе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ныйпе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ныйпе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ныйпе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sz w:val="16"/>
                <w:szCs w:val="16"/>
              </w:rPr>
              <w:t>отоп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ind w:left="-126" w:right="-140"/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  <w:r w:rsidRPr="00DC593D">
              <w:rPr>
                <w:sz w:val="16"/>
                <w:szCs w:val="16"/>
              </w:rPr>
              <w:t>тель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ind w:left="-126" w:right="-140"/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ный</w:t>
            </w:r>
            <w:proofErr w:type="spellEnd"/>
            <w:r w:rsidRPr="00DC593D">
              <w:rPr>
                <w:sz w:val="16"/>
                <w:szCs w:val="16"/>
              </w:rPr>
              <w:t xml:space="preserve"> период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r w:rsidRPr="00DC593D">
              <w:rPr>
                <w:sz w:val="16"/>
                <w:szCs w:val="16"/>
              </w:rPr>
              <w:t>отоп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ления</w:t>
            </w:r>
            <w:proofErr w:type="spellEnd"/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тель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ный</w:t>
            </w:r>
            <w:proofErr w:type="spellEnd"/>
            <w:r w:rsidRPr="00DC593D">
              <w:rPr>
                <w:sz w:val="16"/>
                <w:szCs w:val="16"/>
              </w:rPr>
              <w:t xml:space="preserve"> период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r w:rsidRPr="00DC593D">
              <w:rPr>
                <w:sz w:val="16"/>
                <w:szCs w:val="16"/>
              </w:rPr>
              <w:t>отоп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ления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отопи</w:t>
            </w:r>
            <w:r w:rsidR="00955A92" w:rsidRPr="00DC593D">
              <w:rPr>
                <w:sz w:val="16"/>
                <w:szCs w:val="16"/>
              </w:rPr>
              <w:t>-</w:t>
            </w:r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тель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ныйпе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r w:rsidRPr="00DC593D">
              <w:rPr>
                <w:sz w:val="16"/>
                <w:szCs w:val="16"/>
              </w:rPr>
              <w:t>отоп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ления</w:t>
            </w:r>
            <w:proofErr w:type="spellEnd"/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отопи</w:t>
            </w:r>
            <w:r w:rsidR="006E4F26" w:rsidRPr="00DC593D">
              <w:rPr>
                <w:sz w:val="16"/>
                <w:szCs w:val="16"/>
              </w:rPr>
              <w:t>-</w:t>
            </w:r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тель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ный</w:t>
            </w:r>
            <w:proofErr w:type="spellEnd"/>
          </w:p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пе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92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 xml:space="preserve">без </w:t>
            </w:r>
            <w:proofErr w:type="spellStart"/>
            <w:r w:rsidRPr="00DC593D">
              <w:rPr>
                <w:sz w:val="16"/>
                <w:szCs w:val="16"/>
              </w:rPr>
              <w:t>отоп</w:t>
            </w:r>
            <w:proofErr w:type="spellEnd"/>
            <w:r w:rsidR="00955A92" w:rsidRPr="00DC593D">
              <w:rPr>
                <w:sz w:val="16"/>
                <w:szCs w:val="16"/>
              </w:rPr>
              <w:t>-</w:t>
            </w:r>
          </w:p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ления</w:t>
            </w:r>
            <w:proofErr w:type="spellEnd"/>
          </w:p>
        </w:tc>
      </w:tr>
      <w:tr w:rsidR="00DC593D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9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16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18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19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21</w:t>
            </w:r>
          </w:p>
        </w:tc>
      </w:tr>
      <w:tr w:rsidR="00DC593D" w:rsidRPr="00DC593D" w:rsidTr="00354CBE">
        <w:tc>
          <w:tcPr>
            <w:tcW w:w="3234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3E23B5">
            <w:pPr>
              <w:rPr>
                <w:b/>
                <w:sz w:val="16"/>
                <w:szCs w:val="16"/>
              </w:rPr>
            </w:pPr>
            <w:proofErr w:type="spellStart"/>
            <w:r w:rsidRPr="00DC593D">
              <w:rPr>
                <w:b/>
                <w:sz w:val="16"/>
                <w:szCs w:val="16"/>
              </w:rPr>
              <w:t>Мокшанский</w:t>
            </w:r>
            <w:proofErr w:type="spellEnd"/>
            <w:r w:rsidRPr="00DC593D">
              <w:rPr>
                <w:b/>
                <w:sz w:val="16"/>
                <w:szCs w:val="16"/>
              </w:rPr>
              <w:t xml:space="preserve"> район</w:t>
            </w:r>
          </w:p>
        </w:tc>
        <w:tc>
          <w:tcPr>
            <w:tcW w:w="87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955A92">
            <w:pPr>
              <w:jc w:val="center"/>
              <w:rPr>
                <w:sz w:val="16"/>
                <w:szCs w:val="16"/>
              </w:rPr>
            </w:pP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р.п. Мокшан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B56C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4332,53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B56C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1569,67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3353,02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590,16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3018,16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1259,97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2309,41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551,23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2680,98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1173,96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2039,92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532,91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2336,93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1081,08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1763,57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507,72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2110,61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1022,21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1582,38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968B7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493,98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Богородский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3396,50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633,64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3149,88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387,01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2263,21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505,03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2106,27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348,08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1971,30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464,28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1836,78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329,76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1672,52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416,67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1560,42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304,57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1476,39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387,99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1379,23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A7410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290,83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Елизаветинский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3210,61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447,75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3210,61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447,75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2167,01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408,82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2167,01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408,82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1897,52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390,50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1897,52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390,50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1621,16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365,31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1621,16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365,31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1439,97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351,57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1439,97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E35CB8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351,57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Засечный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3408,78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645,92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3408,78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645,92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2365,17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606,99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2365,17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606,99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2095,68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588,67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2095,68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588,67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1819,32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563,48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1819,32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563,48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1638,14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549,74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1638,14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A829EF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549,74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Нечаевский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3136,14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373,28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3136,14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373,28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2092,54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334,35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2092,54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334,35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1823,05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316,03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1823,05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316,03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1546,69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290,84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1546,69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290,84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1365,50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277,10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1365,50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22E2B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277,10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Плесский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3234,28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471,41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3234,28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471,41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2190,67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432,48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2190,67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432,48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1921,18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414,16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1921,18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414,16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1644,82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388,97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1644,82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388,97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1463,64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375,23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1463,64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064871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375,23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Подгорненский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3176,73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413,87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3176,73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413,87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2133,12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374,94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2133,12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374,94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1863,63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356,62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1863,63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356,62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1587,27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331,43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1587,27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331,43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1406,09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317,69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1406,09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4A3620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317,69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Рамзайский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3757,26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994,40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3342,90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580,04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2624,15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865,96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2299,29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541,11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2332,28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825,26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2029,80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522,79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2033,54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777,70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1753,44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497,60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1837,44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749,04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1572,26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792D63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483,86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Успенский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3156,93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394,06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3156,93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394,06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2113,32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355,13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2113,32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355,13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1843,83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336,81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1843,83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336,81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1567,47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311,62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1567,47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311,62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1386,29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297,88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1386,29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5A1340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297,88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Царевщинский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3170,48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407,61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3170,48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407,61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2126,87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368,68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2126,87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368,68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1857,38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350,36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1857,38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350,36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1581,02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325,17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1581,02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325,17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1399,84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311,43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1399,84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9D65B2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311,43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Чернозерский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3430,73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667,87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3430,73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667,87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2387,12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628,94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2387,12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628,94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2117,63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610,62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2117,63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610,62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1841,27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585,43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1841,27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585,43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1660,09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571,69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1660,09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600389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571,69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proofErr w:type="spellStart"/>
            <w:r w:rsidRPr="00DC593D">
              <w:rPr>
                <w:sz w:val="16"/>
                <w:szCs w:val="16"/>
              </w:rPr>
              <w:t>Широкоисский</w:t>
            </w:r>
            <w:proofErr w:type="spellEnd"/>
            <w:r w:rsidRPr="00DC593D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3313,26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550,39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3313,26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550,39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2269,65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511,46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2269,65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511,46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2000,16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493,14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2000,16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493,14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1723,80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467,95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1723,80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467,95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1542,61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454,21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1542,61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393FBB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454,21</w:t>
            </w:r>
          </w:p>
        </w:tc>
      </w:tr>
      <w:tr w:rsidR="006970F0" w:rsidRPr="00DC593D" w:rsidTr="006970F0"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955A92">
            <w:pPr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Юровский сельсовет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3358,86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596,00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3110,31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347,45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2224,87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466,69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2066,71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308,52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1932,79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425,77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1797,22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290,20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1633,83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377,99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1520,86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265,01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1437,59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349,18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1339,67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8A7347" w:rsidP="00955A92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251,27</w:t>
            </w:r>
          </w:p>
        </w:tc>
      </w:tr>
    </w:tbl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78186E" w:rsidRPr="00F42496" w:rsidRDefault="0078186E" w:rsidP="0078186E">
      <w:pPr>
        <w:ind w:left="10915"/>
        <w:jc w:val="right"/>
        <w:rPr>
          <w:b/>
        </w:rPr>
      </w:pPr>
      <w:r w:rsidRPr="00F42496">
        <w:rPr>
          <w:rStyle w:val="ac"/>
          <w:b w:val="0"/>
          <w:bCs/>
          <w:color w:val="auto"/>
        </w:rPr>
        <w:lastRenderedPageBreak/>
        <w:t>Приложение № 2</w:t>
      </w:r>
    </w:p>
    <w:p w:rsidR="0078186E" w:rsidRPr="00F42496" w:rsidRDefault="0078186E" w:rsidP="0078186E">
      <w:pPr>
        <w:ind w:left="10915"/>
        <w:jc w:val="right"/>
        <w:rPr>
          <w:rStyle w:val="ac"/>
          <w:b w:val="0"/>
          <w:bCs/>
          <w:color w:val="auto"/>
        </w:rPr>
      </w:pPr>
      <w:r w:rsidRPr="00F42496">
        <w:rPr>
          <w:rStyle w:val="ac"/>
          <w:b w:val="0"/>
          <w:bCs/>
          <w:color w:val="auto"/>
        </w:rPr>
        <w:t xml:space="preserve">к </w:t>
      </w:r>
      <w:hyperlink w:anchor="sub_0" w:history="1">
        <w:r w:rsidRPr="00F42496">
          <w:rPr>
            <w:rStyle w:val="ad"/>
            <w:bCs/>
            <w:color w:val="auto"/>
          </w:rPr>
          <w:t>постановлению</w:t>
        </w:r>
      </w:hyperlink>
      <w:r w:rsidRPr="00F42496">
        <w:rPr>
          <w:rStyle w:val="ac"/>
          <w:b w:val="0"/>
          <w:bCs/>
          <w:color w:val="auto"/>
        </w:rPr>
        <w:t>Правительства</w:t>
      </w:r>
    </w:p>
    <w:p w:rsidR="0078186E" w:rsidRPr="00F42496" w:rsidRDefault="0078186E" w:rsidP="0078186E">
      <w:pPr>
        <w:ind w:left="10915"/>
        <w:jc w:val="right"/>
        <w:rPr>
          <w:b/>
        </w:rPr>
      </w:pPr>
      <w:r w:rsidRPr="00F42496">
        <w:rPr>
          <w:rStyle w:val="ac"/>
          <w:b w:val="0"/>
          <w:bCs/>
          <w:color w:val="auto"/>
        </w:rPr>
        <w:t xml:space="preserve"> Пензенской области</w:t>
      </w:r>
    </w:p>
    <w:p w:rsidR="0078186E" w:rsidRPr="00F42496" w:rsidRDefault="00BC7FEF" w:rsidP="0078186E">
      <w:pPr>
        <w:ind w:left="10915"/>
        <w:jc w:val="right"/>
        <w:rPr>
          <w:b/>
        </w:rPr>
      </w:pPr>
      <w:r w:rsidRPr="00F42496">
        <w:rPr>
          <w:rStyle w:val="ac"/>
          <w:b w:val="0"/>
          <w:bCs/>
          <w:color w:val="auto"/>
        </w:rPr>
        <w:t>о</w:t>
      </w:r>
      <w:r w:rsidR="0078186E" w:rsidRPr="00F42496">
        <w:rPr>
          <w:rStyle w:val="ac"/>
          <w:b w:val="0"/>
          <w:bCs/>
          <w:color w:val="auto"/>
        </w:rPr>
        <w:t>т</w:t>
      </w:r>
      <w:r w:rsidRPr="00F42496">
        <w:rPr>
          <w:rStyle w:val="ac"/>
          <w:b w:val="0"/>
          <w:bCs/>
          <w:color w:val="auto"/>
        </w:rPr>
        <w:t xml:space="preserve"> 26.01.2018</w:t>
      </w:r>
      <w:r w:rsidR="0078186E" w:rsidRPr="00F42496">
        <w:rPr>
          <w:rStyle w:val="ac"/>
          <w:b w:val="0"/>
          <w:bCs/>
          <w:color w:val="auto"/>
        </w:rPr>
        <w:t xml:space="preserve">   №</w:t>
      </w:r>
      <w:r w:rsidRPr="00F42496">
        <w:rPr>
          <w:rStyle w:val="ac"/>
          <w:b w:val="0"/>
          <w:bCs/>
          <w:color w:val="auto"/>
        </w:rPr>
        <w:t>23-пП</w:t>
      </w:r>
    </w:p>
    <w:p w:rsidR="0078186E" w:rsidRPr="00DC593D" w:rsidRDefault="0078186E" w:rsidP="00CA481B">
      <w:pPr>
        <w:ind w:left="11199"/>
        <w:jc w:val="center"/>
        <w:rPr>
          <w:rStyle w:val="ac"/>
          <w:b w:val="0"/>
          <w:bCs/>
          <w:color w:val="auto"/>
          <w:sz w:val="24"/>
          <w:szCs w:val="24"/>
        </w:rPr>
      </w:pPr>
    </w:p>
    <w:p w:rsidR="0078186E" w:rsidRPr="00DC593D" w:rsidRDefault="0078186E" w:rsidP="00CA481B">
      <w:pPr>
        <w:ind w:left="11199"/>
        <w:jc w:val="center"/>
        <w:rPr>
          <w:rStyle w:val="ac"/>
          <w:b w:val="0"/>
          <w:bCs/>
          <w:color w:val="auto"/>
          <w:sz w:val="24"/>
          <w:szCs w:val="24"/>
        </w:rPr>
      </w:pPr>
    </w:p>
    <w:p w:rsidR="00F644AC" w:rsidRPr="00DC593D" w:rsidRDefault="00F644AC" w:rsidP="00F644AC">
      <w:pPr>
        <w:ind w:firstLine="698"/>
        <w:jc w:val="right"/>
        <w:rPr>
          <w:rStyle w:val="ac"/>
          <w:b w:val="0"/>
          <w:color w:val="auto"/>
          <w:sz w:val="24"/>
          <w:szCs w:val="24"/>
        </w:rPr>
      </w:pPr>
    </w:p>
    <w:p w:rsidR="00F644AC" w:rsidRPr="00DC593D" w:rsidRDefault="00F644AC" w:rsidP="00F644AC">
      <w:pPr>
        <w:ind w:firstLine="698"/>
        <w:jc w:val="right"/>
        <w:rPr>
          <w:sz w:val="24"/>
          <w:szCs w:val="24"/>
        </w:rPr>
      </w:pPr>
    </w:p>
    <w:p w:rsidR="00F644AC" w:rsidRPr="00DC593D" w:rsidRDefault="00F644AC" w:rsidP="00F644AC">
      <w:pPr>
        <w:jc w:val="center"/>
        <w:outlineLvl w:val="0"/>
        <w:rPr>
          <w:b/>
          <w:bCs/>
          <w:sz w:val="24"/>
          <w:szCs w:val="24"/>
        </w:rPr>
      </w:pPr>
      <w:r w:rsidRPr="00DC593D">
        <w:rPr>
          <w:b/>
          <w:bCs/>
          <w:sz w:val="24"/>
          <w:szCs w:val="24"/>
        </w:rPr>
        <w:t>Региональный стандарт стоимости жилищно-коммунальных услуг</w:t>
      </w:r>
    </w:p>
    <w:p w:rsidR="00CA481B" w:rsidRPr="00DC593D" w:rsidRDefault="00F644AC" w:rsidP="00F644AC">
      <w:pPr>
        <w:jc w:val="center"/>
        <w:outlineLvl w:val="0"/>
        <w:rPr>
          <w:b/>
          <w:bCs/>
          <w:sz w:val="24"/>
          <w:szCs w:val="24"/>
        </w:rPr>
      </w:pPr>
      <w:proofErr w:type="gramStart"/>
      <w:r w:rsidRPr="00DC593D">
        <w:rPr>
          <w:b/>
          <w:bCs/>
          <w:sz w:val="24"/>
          <w:szCs w:val="24"/>
        </w:rPr>
        <w:t xml:space="preserve">в расчете на </w:t>
      </w:r>
      <w:r w:rsidR="00CA481B" w:rsidRPr="00DC593D">
        <w:rPr>
          <w:b/>
          <w:bCs/>
          <w:sz w:val="24"/>
          <w:szCs w:val="24"/>
        </w:rPr>
        <w:t>одного</w:t>
      </w:r>
      <w:r w:rsidRPr="00DC593D">
        <w:rPr>
          <w:b/>
          <w:bCs/>
          <w:sz w:val="24"/>
          <w:szCs w:val="24"/>
        </w:rPr>
        <w:t xml:space="preserve"> человека в месяц</w:t>
      </w:r>
      <w:r w:rsidR="006970F0">
        <w:rPr>
          <w:b/>
          <w:bCs/>
          <w:sz w:val="24"/>
          <w:szCs w:val="24"/>
        </w:rPr>
        <w:t xml:space="preserve"> </w:t>
      </w:r>
      <w:r w:rsidRPr="00DC593D">
        <w:rPr>
          <w:b/>
          <w:bCs/>
          <w:sz w:val="24"/>
          <w:szCs w:val="24"/>
        </w:rPr>
        <w:t>по муниципальным образованиям Пензенской области для пользователей</w:t>
      </w:r>
      <w:proofErr w:type="gramEnd"/>
    </w:p>
    <w:p w:rsidR="00F644AC" w:rsidRPr="00DC593D" w:rsidRDefault="00F644AC" w:rsidP="00F644AC">
      <w:pPr>
        <w:jc w:val="center"/>
        <w:outlineLvl w:val="0"/>
        <w:rPr>
          <w:bCs/>
          <w:sz w:val="24"/>
          <w:szCs w:val="24"/>
        </w:rPr>
      </w:pPr>
      <w:r w:rsidRPr="00DC593D">
        <w:rPr>
          <w:b/>
          <w:bCs/>
          <w:sz w:val="24"/>
          <w:szCs w:val="24"/>
        </w:rPr>
        <w:t xml:space="preserve"> жилых помещений государственного и муниципального жилищных фондов, нанимателей по договорам найма жилых помещений частного жилищного фонда, членов жилищных кооперативов  (</w:t>
      </w:r>
      <w:r w:rsidR="00CA481B" w:rsidRPr="00DC593D">
        <w:rPr>
          <w:b/>
          <w:bCs/>
          <w:sz w:val="24"/>
          <w:szCs w:val="24"/>
        </w:rPr>
        <w:t>с 01.07.201</w:t>
      </w:r>
      <w:r w:rsidR="001A7D1B" w:rsidRPr="00DC593D">
        <w:rPr>
          <w:b/>
          <w:bCs/>
          <w:sz w:val="24"/>
          <w:szCs w:val="24"/>
        </w:rPr>
        <w:t>7</w:t>
      </w:r>
      <w:r w:rsidRPr="00DC593D">
        <w:rPr>
          <w:b/>
          <w:bCs/>
          <w:sz w:val="24"/>
          <w:szCs w:val="24"/>
        </w:rPr>
        <w:t>)</w:t>
      </w:r>
    </w:p>
    <w:p w:rsidR="00F644AC" w:rsidRPr="00DC593D" w:rsidRDefault="00F644AC" w:rsidP="00F644AC">
      <w:pPr>
        <w:pStyle w:val="1"/>
        <w:jc w:val="right"/>
        <w:rPr>
          <w:b/>
        </w:rPr>
      </w:pPr>
      <w:r w:rsidRPr="00DC593D">
        <w:rPr>
          <w:b/>
        </w:rPr>
        <w:t xml:space="preserve"> (рублей)</w:t>
      </w:r>
    </w:p>
    <w:p w:rsidR="00CA481B" w:rsidRPr="00DC593D" w:rsidRDefault="00CA481B" w:rsidP="00CA481B">
      <w:pPr>
        <w:rPr>
          <w:sz w:val="10"/>
          <w:szCs w:val="10"/>
        </w:rPr>
      </w:pPr>
    </w:p>
    <w:tbl>
      <w:tblPr>
        <w:tblW w:w="551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9"/>
        <w:gridCol w:w="725"/>
        <w:gridCol w:w="743"/>
        <w:gridCol w:w="42"/>
        <w:gridCol w:w="782"/>
        <w:gridCol w:w="59"/>
        <w:gridCol w:w="701"/>
        <w:gridCol w:w="20"/>
        <w:gridCol w:w="694"/>
        <w:gridCol w:w="724"/>
        <w:gridCol w:w="717"/>
        <w:gridCol w:w="724"/>
        <w:gridCol w:w="721"/>
        <w:gridCol w:w="724"/>
        <w:gridCol w:w="717"/>
        <w:gridCol w:w="724"/>
        <w:gridCol w:w="13"/>
        <w:gridCol w:w="662"/>
        <w:gridCol w:w="98"/>
        <w:gridCol w:w="636"/>
        <w:gridCol w:w="114"/>
        <w:gridCol w:w="603"/>
        <w:gridCol w:w="117"/>
        <w:gridCol w:w="626"/>
        <w:gridCol w:w="29"/>
        <w:gridCol w:w="104"/>
        <w:gridCol w:w="590"/>
        <w:gridCol w:w="127"/>
        <w:gridCol w:w="593"/>
        <w:gridCol w:w="147"/>
        <w:gridCol w:w="574"/>
        <w:gridCol w:w="140"/>
        <w:gridCol w:w="603"/>
      </w:tblGrid>
      <w:tr w:rsidR="00DC593D" w:rsidRPr="00DC593D" w:rsidTr="004509AF">
        <w:trPr>
          <w:trHeight w:val="276"/>
        </w:trPr>
        <w:tc>
          <w:tcPr>
            <w:tcW w:w="52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муниципальных образований</w:t>
            </w:r>
          </w:p>
        </w:tc>
        <w:tc>
          <w:tcPr>
            <w:tcW w:w="9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одиноко проживающего гражданина</w:t>
            </w: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двух человек</w:t>
            </w:r>
          </w:p>
        </w:tc>
        <w:tc>
          <w:tcPr>
            <w:tcW w:w="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трех человек</w:t>
            </w:r>
          </w:p>
        </w:tc>
        <w:tc>
          <w:tcPr>
            <w:tcW w:w="9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четырех человек</w:t>
            </w:r>
          </w:p>
        </w:tc>
        <w:tc>
          <w:tcPr>
            <w:tcW w:w="8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пяти и более человек</w:t>
            </w:r>
          </w:p>
        </w:tc>
      </w:tr>
      <w:tr w:rsidR="00DC593D" w:rsidRPr="00DC593D" w:rsidTr="004509AF">
        <w:tc>
          <w:tcPr>
            <w:tcW w:w="5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</w:tr>
      <w:tr w:rsidR="00DC593D" w:rsidRPr="00DC593D" w:rsidTr="004509AF">
        <w:trPr>
          <w:trHeight w:val="276"/>
        </w:trPr>
        <w:tc>
          <w:tcPr>
            <w:tcW w:w="5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период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тельный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период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6E4F26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jc w:val="center"/>
              <w:rPr>
                <w:rStyle w:val="10"/>
                <w:bCs/>
                <w:sz w:val="16"/>
                <w:szCs w:val="16"/>
              </w:rPr>
            </w:pPr>
            <w:proofErr w:type="spellStart"/>
            <w:r w:rsidRPr="00DC593D">
              <w:rPr>
                <w:rStyle w:val="10"/>
                <w:bCs/>
                <w:sz w:val="16"/>
                <w:szCs w:val="16"/>
              </w:rPr>
              <w:t>отопи</w:t>
            </w:r>
            <w:r w:rsidR="00CA481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тель</w:t>
            </w:r>
            <w:r w:rsidR="00CA481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ныйпе</w:t>
            </w:r>
            <w:r w:rsidR="00CA481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jc w:val="center"/>
              <w:rPr>
                <w:rStyle w:val="10"/>
                <w:bCs/>
                <w:sz w:val="16"/>
                <w:szCs w:val="16"/>
              </w:rPr>
            </w:pPr>
            <w:r w:rsidRPr="00DC593D">
              <w:rPr>
                <w:rStyle w:val="10"/>
                <w:bCs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Style w:val="10"/>
                <w:bCs/>
                <w:sz w:val="16"/>
                <w:szCs w:val="16"/>
              </w:rPr>
              <w:t>отоп</w:t>
            </w:r>
            <w:r w:rsidR="00CA481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6E4F26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6E4F26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CA481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CA481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DC593D" w:rsidRPr="00DC593D" w:rsidTr="00F42496">
        <w:tc>
          <w:tcPr>
            <w:tcW w:w="3228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9F04A2" w:rsidRPr="00DC593D" w:rsidRDefault="009F04A2" w:rsidP="00B165E4">
            <w:pPr>
              <w:pStyle w:val="1"/>
              <w:rPr>
                <w:b/>
                <w:bCs/>
                <w:sz w:val="16"/>
                <w:szCs w:val="16"/>
              </w:rPr>
            </w:pPr>
            <w:proofErr w:type="spellStart"/>
            <w:r w:rsidRPr="00DC593D">
              <w:rPr>
                <w:b/>
                <w:bCs/>
                <w:sz w:val="16"/>
                <w:szCs w:val="16"/>
              </w:rPr>
              <w:t>Мокшанский</w:t>
            </w:r>
            <w:proofErr w:type="spellEnd"/>
            <w:r w:rsidRPr="00DC593D">
              <w:rPr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889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04A2" w:rsidRPr="00DC593D" w:rsidRDefault="009F04A2" w:rsidP="00B165E4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3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F04A2" w:rsidRPr="00DC593D" w:rsidRDefault="009F04A2" w:rsidP="00B165E4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9F04A2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р.п. Мокшан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4374,44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1611,58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3632,53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869,67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3044,83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1286,64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2487,28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729,10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2703,84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1196,82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2192,38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685,37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2355,98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1100,13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1890,62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634,77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2127,12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1038,72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5C02B2">
            <w:pPr>
              <w:widowControl/>
              <w:ind w:left="-155" w:right="-115"/>
              <w:jc w:val="center"/>
              <w:rPr>
                <w:bCs/>
                <w:spacing w:val="-8"/>
                <w:sz w:val="16"/>
                <w:szCs w:val="16"/>
              </w:rPr>
            </w:pPr>
            <w:r w:rsidRPr="00DC593D">
              <w:rPr>
                <w:bCs/>
                <w:spacing w:val="-8"/>
                <w:sz w:val="16"/>
                <w:szCs w:val="16"/>
              </w:rPr>
              <w:t>1692,49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4A2" w:rsidRPr="00DC593D" w:rsidRDefault="0005791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604,09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Богородский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3158,90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396,04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3149,88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387,01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2112,01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353,83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2106,27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348,08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1841,70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334,68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1836,78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329,76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1564,52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308,67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1560,42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304,57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1382,79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294,39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1379,23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E40" w:rsidRPr="00DC593D" w:rsidRDefault="00D11E40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290,83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Елизаветинский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3210,61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447,75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3210,61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447,75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2167,01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408,82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2167,01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408,82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1897,52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390,50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1897,52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390,50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1621,16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365,31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1621,16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365,31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1439,97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351,57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1439,97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886" w:rsidRPr="00DC593D" w:rsidRDefault="003A1886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351,57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Засечный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3408,78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645,92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3408,78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645,92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2365,17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606,99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2365,17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606,99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2095,68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588,67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2095,68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588,67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1819,32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563,48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1819,32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563,48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1638,14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549,74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1638,14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BAE" w:rsidRPr="00DC593D" w:rsidRDefault="00F67BAE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549,74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Нечаевскийсельсовет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3136,14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373,28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3136,14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373,28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2092,54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334,35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2092,54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334,35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1823,05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316,03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1823,05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316,03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1546,69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290,84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1546,69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290,84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1365,50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277,10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1365,50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724" w:rsidRPr="00DC593D" w:rsidRDefault="00316724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277,10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3234,28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471,41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3234,28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471,41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2190,67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432,48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2190,67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432,48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1921,18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414,16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1921,18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414,16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1644,82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388,97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1644,82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388,97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1463,64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375,23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1463,64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C3B" w:rsidRPr="00DC593D" w:rsidRDefault="00033C3B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375,23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Подгорненский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3176,73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413,87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3176,73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413,87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2133,12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374,94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2133,12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374,94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1863,63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356,62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1863,63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356,62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1587,27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331,43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1587,27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331,43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1406,09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317,69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1406,09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A57" w:rsidRPr="00DC593D" w:rsidRDefault="00FD7A57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317,69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Рамзайский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3519,66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756,80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3342,90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580,04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2472,95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714,76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2299,29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541,11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2202,68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695,66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2029,80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522,79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1925,54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669,70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1753,44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497,60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1743,84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655,44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1572,26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9B7" w:rsidRPr="00DC593D" w:rsidRDefault="006F69B7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483,86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Успенский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3156,93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394,06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3156,93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394,06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2113,32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355,13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2113,32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355,13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1843,83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336,81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1843,83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336,81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1567,47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311,62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1567,47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311,62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1386,29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297,88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1386,29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F0E" w:rsidRPr="00DC593D" w:rsidRDefault="00426F0E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297,88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Царевщинский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3170,48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407,61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3170,48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407,61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2126,87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368,68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2126,87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368,68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1857,38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350,36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1857,38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350,36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1581,02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325,17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1581,02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325,17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1399,84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311,43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1399,84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017" w:rsidRPr="00DC593D" w:rsidRDefault="006B5017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311,43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Чернозерский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3430,73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667,87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3430,73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667,87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2387,12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628,94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2387,12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628,94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2117,63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610,62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2117,63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610,62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1841,27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585,43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1841,27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585,43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1660,09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571,69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1660,09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63" w:rsidRPr="00DC593D" w:rsidRDefault="00F61F63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571,69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Широкоисский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3313,26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550,39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3313,26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550,39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2269,65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511,46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2269,65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511,46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2000,16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493,14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2000,16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493,14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1723,80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467,95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1723,80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467,95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1542,61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454,21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1542,61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2C1" w:rsidRPr="00DC593D" w:rsidRDefault="006652C1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454,21</w:t>
            </w:r>
          </w:p>
        </w:tc>
      </w:tr>
      <w:tr w:rsidR="00DC593D" w:rsidRPr="00DC593D" w:rsidTr="004509A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2C649D">
            <w:pPr>
              <w:pStyle w:val="ae"/>
              <w:spacing w:line="22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Юровский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3121,26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358,40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3110,31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347,45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2073,67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315,49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2066,71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308,52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1803,19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296,17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1797,22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290,20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1525,83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269,99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1520,86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265,01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1343,99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255,58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pacing w:val="-10"/>
                <w:sz w:val="16"/>
                <w:szCs w:val="16"/>
              </w:rPr>
            </w:pPr>
            <w:r w:rsidRPr="00DC593D">
              <w:rPr>
                <w:spacing w:val="-10"/>
                <w:sz w:val="16"/>
                <w:szCs w:val="16"/>
              </w:rPr>
              <w:t>1339,67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28B" w:rsidRPr="00DC593D" w:rsidRDefault="007F728B" w:rsidP="009B5780">
            <w:pPr>
              <w:jc w:val="center"/>
              <w:rPr>
                <w:sz w:val="16"/>
                <w:szCs w:val="16"/>
              </w:rPr>
            </w:pPr>
            <w:r w:rsidRPr="00DC593D">
              <w:rPr>
                <w:sz w:val="16"/>
                <w:szCs w:val="16"/>
              </w:rPr>
              <w:t>251,27</w:t>
            </w:r>
          </w:p>
        </w:tc>
      </w:tr>
    </w:tbl>
    <w:p w:rsidR="00ED10C7" w:rsidRDefault="00ED10C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0D6FE7" w:rsidRDefault="000D6FE7" w:rsidP="0078186E">
      <w:pPr>
        <w:ind w:left="10915"/>
        <w:jc w:val="right"/>
        <w:rPr>
          <w:rStyle w:val="ac"/>
          <w:b w:val="0"/>
          <w:bCs/>
          <w:color w:val="auto"/>
        </w:rPr>
      </w:pPr>
    </w:p>
    <w:p w:rsidR="0078186E" w:rsidRPr="00F42496" w:rsidRDefault="0078186E" w:rsidP="0078186E">
      <w:pPr>
        <w:ind w:left="10915"/>
        <w:jc w:val="right"/>
        <w:rPr>
          <w:b/>
        </w:rPr>
      </w:pPr>
      <w:bookmarkStart w:id="0" w:name="_GoBack"/>
      <w:bookmarkEnd w:id="0"/>
      <w:r w:rsidRPr="00F42496">
        <w:rPr>
          <w:rStyle w:val="ac"/>
          <w:b w:val="0"/>
          <w:bCs/>
          <w:color w:val="auto"/>
        </w:rPr>
        <w:lastRenderedPageBreak/>
        <w:t>Приложение № 3</w:t>
      </w:r>
    </w:p>
    <w:p w:rsidR="0078186E" w:rsidRPr="00F42496" w:rsidRDefault="0078186E" w:rsidP="0078186E">
      <w:pPr>
        <w:ind w:left="10915"/>
        <w:jc w:val="right"/>
        <w:rPr>
          <w:rStyle w:val="ac"/>
          <w:b w:val="0"/>
          <w:bCs/>
          <w:color w:val="auto"/>
        </w:rPr>
      </w:pPr>
      <w:r w:rsidRPr="00F42496">
        <w:rPr>
          <w:rStyle w:val="ac"/>
          <w:b w:val="0"/>
          <w:bCs/>
          <w:color w:val="auto"/>
        </w:rPr>
        <w:t xml:space="preserve">к </w:t>
      </w:r>
      <w:hyperlink w:anchor="sub_0" w:history="1">
        <w:r w:rsidRPr="00F42496">
          <w:rPr>
            <w:rStyle w:val="ad"/>
            <w:bCs/>
            <w:color w:val="auto"/>
          </w:rPr>
          <w:t>постановлению</w:t>
        </w:r>
      </w:hyperlink>
      <w:r w:rsidRPr="00F42496">
        <w:rPr>
          <w:rStyle w:val="ac"/>
          <w:b w:val="0"/>
          <w:bCs/>
          <w:color w:val="auto"/>
        </w:rPr>
        <w:t>Правительства</w:t>
      </w:r>
    </w:p>
    <w:p w:rsidR="0078186E" w:rsidRPr="00F42496" w:rsidRDefault="0078186E" w:rsidP="0078186E">
      <w:pPr>
        <w:ind w:left="10915"/>
        <w:jc w:val="right"/>
        <w:rPr>
          <w:b/>
        </w:rPr>
      </w:pPr>
      <w:r w:rsidRPr="00F42496">
        <w:rPr>
          <w:rStyle w:val="ac"/>
          <w:b w:val="0"/>
          <w:bCs/>
          <w:color w:val="auto"/>
        </w:rPr>
        <w:t xml:space="preserve"> Пензенской области</w:t>
      </w:r>
    </w:p>
    <w:p w:rsidR="0078186E" w:rsidRPr="00F42496" w:rsidRDefault="00BC7FEF" w:rsidP="0078186E">
      <w:pPr>
        <w:ind w:left="10915"/>
        <w:jc w:val="right"/>
        <w:rPr>
          <w:b/>
        </w:rPr>
      </w:pPr>
      <w:r w:rsidRPr="00F42496">
        <w:rPr>
          <w:rStyle w:val="ac"/>
          <w:b w:val="0"/>
          <w:bCs/>
          <w:color w:val="auto"/>
        </w:rPr>
        <w:t>о</w:t>
      </w:r>
      <w:r w:rsidR="0078186E" w:rsidRPr="00F42496">
        <w:rPr>
          <w:rStyle w:val="ac"/>
          <w:b w:val="0"/>
          <w:bCs/>
          <w:color w:val="auto"/>
        </w:rPr>
        <w:t>т</w:t>
      </w:r>
      <w:r w:rsidRPr="00F42496">
        <w:rPr>
          <w:rStyle w:val="ac"/>
          <w:b w:val="0"/>
          <w:bCs/>
          <w:color w:val="auto"/>
        </w:rPr>
        <w:t>26.01.2018</w:t>
      </w:r>
      <w:r w:rsidR="0078186E" w:rsidRPr="00F42496">
        <w:rPr>
          <w:rStyle w:val="ac"/>
          <w:b w:val="0"/>
          <w:bCs/>
          <w:color w:val="auto"/>
        </w:rPr>
        <w:t xml:space="preserve">   №</w:t>
      </w:r>
      <w:r w:rsidRPr="00F42496">
        <w:rPr>
          <w:rStyle w:val="ac"/>
          <w:b w:val="0"/>
          <w:bCs/>
          <w:color w:val="auto"/>
        </w:rPr>
        <w:t>23-пП</w:t>
      </w:r>
    </w:p>
    <w:p w:rsidR="0078186E" w:rsidRPr="00F42496" w:rsidRDefault="0078186E" w:rsidP="0078186E">
      <w:pPr>
        <w:rPr>
          <w:rStyle w:val="ac"/>
          <w:b w:val="0"/>
          <w:bCs/>
          <w:color w:val="auto"/>
        </w:rPr>
      </w:pPr>
    </w:p>
    <w:p w:rsidR="00F644AC" w:rsidRPr="00DC593D" w:rsidRDefault="00F644AC" w:rsidP="00F644AC">
      <w:pPr>
        <w:ind w:firstLine="698"/>
        <w:jc w:val="right"/>
        <w:rPr>
          <w:sz w:val="24"/>
          <w:szCs w:val="24"/>
        </w:rPr>
      </w:pPr>
    </w:p>
    <w:p w:rsidR="002530EB" w:rsidRPr="00DC593D" w:rsidRDefault="00F644AC" w:rsidP="002530EB">
      <w:pPr>
        <w:pStyle w:val="1"/>
        <w:jc w:val="center"/>
        <w:rPr>
          <w:b/>
          <w:szCs w:val="24"/>
        </w:rPr>
      </w:pPr>
      <w:r w:rsidRPr="00DC593D">
        <w:rPr>
          <w:b/>
          <w:szCs w:val="24"/>
        </w:rPr>
        <w:t>Региональный стандарт стоимости жилищно-коммунальных услуг</w:t>
      </w:r>
      <w:r w:rsidRPr="00DC593D">
        <w:rPr>
          <w:b/>
          <w:szCs w:val="24"/>
        </w:rPr>
        <w:br/>
        <w:t xml:space="preserve">в расчете на </w:t>
      </w:r>
      <w:r w:rsidR="002530EB" w:rsidRPr="00DC593D">
        <w:rPr>
          <w:b/>
          <w:szCs w:val="24"/>
        </w:rPr>
        <w:t>одного</w:t>
      </w:r>
      <w:r w:rsidRPr="00DC593D">
        <w:rPr>
          <w:b/>
          <w:szCs w:val="24"/>
        </w:rPr>
        <w:t xml:space="preserve"> человека в месяц</w:t>
      </w:r>
      <w:r w:rsidR="0002572C">
        <w:rPr>
          <w:b/>
          <w:szCs w:val="24"/>
        </w:rPr>
        <w:t xml:space="preserve"> </w:t>
      </w:r>
      <w:r w:rsidRPr="00DC593D">
        <w:rPr>
          <w:b/>
          <w:szCs w:val="24"/>
        </w:rPr>
        <w:t>по муниципальным образованиям Пензенской области</w:t>
      </w:r>
    </w:p>
    <w:p w:rsidR="00F644AC" w:rsidRPr="00DC593D" w:rsidRDefault="00F644AC" w:rsidP="002530EB">
      <w:pPr>
        <w:pStyle w:val="1"/>
        <w:jc w:val="center"/>
        <w:rPr>
          <w:b/>
          <w:szCs w:val="24"/>
        </w:rPr>
      </w:pPr>
      <w:r w:rsidRPr="00DC593D">
        <w:rPr>
          <w:b/>
          <w:szCs w:val="24"/>
        </w:rPr>
        <w:t xml:space="preserve"> для собственников жилых помещений без учета взносов на капитальный ремонт </w:t>
      </w:r>
      <w:r w:rsidR="002530EB" w:rsidRPr="00DC593D">
        <w:rPr>
          <w:b/>
          <w:szCs w:val="24"/>
        </w:rPr>
        <w:t>(с 01.07.201</w:t>
      </w:r>
      <w:r w:rsidR="001A7D1B" w:rsidRPr="00DC593D">
        <w:rPr>
          <w:b/>
          <w:szCs w:val="24"/>
        </w:rPr>
        <w:t>7</w:t>
      </w:r>
      <w:r w:rsidRPr="00DC593D">
        <w:rPr>
          <w:b/>
          <w:szCs w:val="24"/>
        </w:rPr>
        <w:t>)</w:t>
      </w:r>
    </w:p>
    <w:p w:rsidR="00F644AC" w:rsidRPr="00DC593D" w:rsidRDefault="00F644AC" w:rsidP="00F644AC">
      <w:pPr>
        <w:pStyle w:val="1"/>
        <w:jc w:val="right"/>
        <w:rPr>
          <w:b/>
        </w:rPr>
      </w:pPr>
      <w:r w:rsidRPr="00DC593D">
        <w:rPr>
          <w:b/>
        </w:rPr>
        <w:t>(рублей)</w:t>
      </w:r>
    </w:p>
    <w:p w:rsidR="002530EB" w:rsidRPr="00DC593D" w:rsidRDefault="002530EB" w:rsidP="002530EB">
      <w:pPr>
        <w:rPr>
          <w:sz w:val="10"/>
          <w:szCs w:val="10"/>
        </w:rPr>
      </w:pPr>
    </w:p>
    <w:tbl>
      <w:tblPr>
        <w:tblW w:w="536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65"/>
        <w:gridCol w:w="705"/>
        <w:gridCol w:w="699"/>
        <w:gridCol w:w="13"/>
        <w:gridCol w:w="667"/>
        <w:gridCol w:w="13"/>
        <w:gridCol w:w="651"/>
        <w:gridCol w:w="679"/>
        <w:gridCol w:w="22"/>
        <w:gridCol w:w="676"/>
        <w:gridCol w:w="6"/>
        <w:gridCol w:w="686"/>
        <w:gridCol w:w="679"/>
        <w:gridCol w:w="13"/>
        <w:gridCol w:w="679"/>
        <w:gridCol w:w="10"/>
        <w:gridCol w:w="686"/>
        <w:gridCol w:w="10"/>
        <w:gridCol w:w="686"/>
        <w:gridCol w:w="6"/>
        <w:gridCol w:w="702"/>
        <w:gridCol w:w="25"/>
        <w:gridCol w:w="841"/>
        <w:gridCol w:w="705"/>
        <w:gridCol w:w="73"/>
        <w:gridCol w:w="619"/>
        <w:gridCol w:w="130"/>
        <w:gridCol w:w="803"/>
        <w:gridCol w:w="41"/>
        <w:gridCol w:w="845"/>
        <w:gridCol w:w="714"/>
        <w:gridCol w:w="6"/>
        <w:gridCol w:w="559"/>
        <w:gridCol w:w="562"/>
      </w:tblGrid>
      <w:tr w:rsidR="00DC593D" w:rsidRPr="00DC593D" w:rsidTr="007357CF">
        <w:trPr>
          <w:trHeight w:val="276"/>
        </w:trPr>
        <w:tc>
          <w:tcPr>
            <w:tcW w:w="52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муниципальных образований</w:t>
            </w:r>
          </w:p>
        </w:tc>
        <w:tc>
          <w:tcPr>
            <w:tcW w:w="8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одиноко проживающего гражданина</w:t>
            </w:r>
          </w:p>
        </w:tc>
        <w:tc>
          <w:tcPr>
            <w:tcW w:w="8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двух человек</w:t>
            </w:r>
          </w:p>
        </w:tc>
        <w:tc>
          <w:tcPr>
            <w:tcW w:w="8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трех человек</w:t>
            </w:r>
          </w:p>
        </w:tc>
        <w:tc>
          <w:tcPr>
            <w:tcW w:w="9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четырех человек</w:t>
            </w:r>
          </w:p>
        </w:tc>
        <w:tc>
          <w:tcPr>
            <w:tcW w:w="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В семье из пяти и более человек</w:t>
            </w:r>
          </w:p>
        </w:tc>
      </w:tr>
      <w:tr w:rsidR="00DC593D" w:rsidRPr="00DC593D" w:rsidTr="007357CF">
        <w:tc>
          <w:tcPr>
            <w:tcW w:w="5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6E4F26">
            <w:pPr>
              <w:pStyle w:val="ae"/>
              <w:ind w:left="-67" w:righ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4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индивидуальных домов</w:t>
            </w: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для </w:t>
            </w:r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много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квартирных</w:t>
            </w:r>
            <w:proofErr w:type="gram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домов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для и</w:t>
            </w:r>
            <w:r w:rsidRPr="00DC593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ндивидуальных 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домов</w:t>
            </w:r>
          </w:p>
        </w:tc>
      </w:tr>
      <w:tr w:rsidR="00DC593D" w:rsidRPr="00DC593D" w:rsidTr="007357CF">
        <w:trPr>
          <w:trHeight w:val="276"/>
        </w:trPr>
        <w:tc>
          <w:tcPr>
            <w:tcW w:w="5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период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jc w:val="center"/>
              <w:rPr>
                <w:rStyle w:val="10"/>
                <w:bCs/>
                <w:sz w:val="16"/>
                <w:szCs w:val="16"/>
              </w:rPr>
            </w:pPr>
            <w:proofErr w:type="spellStart"/>
            <w:r w:rsidRPr="00DC593D">
              <w:rPr>
                <w:rStyle w:val="10"/>
                <w:bCs/>
                <w:sz w:val="16"/>
                <w:szCs w:val="16"/>
              </w:rPr>
              <w:t>отопи</w:t>
            </w:r>
            <w:r w:rsidR="002530E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тель</w:t>
            </w:r>
            <w:r w:rsidR="002530E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ныйпе</w:t>
            </w:r>
            <w:r w:rsidR="002530E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jc w:val="center"/>
              <w:rPr>
                <w:rStyle w:val="10"/>
                <w:bCs/>
                <w:sz w:val="16"/>
                <w:szCs w:val="16"/>
              </w:rPr>
            </w:pPr>
            <w:r w:rsidRPr="00DC593D">
              <w:rPr>
                <w:rStyle w:val="10"/>
                <w:bCs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Style w:val="10"/>
                <w:bCs/>
                <w:sz w:val="16"/>
                <w:szCs w:val="16"/>
              </w:rPr>
              <w:t>отоп</w:t>
            </w:r>
            <w:r w:rsidR="002530EB" w:rsidRPr="00DC593D">
              <w:rPr>
                <w:rStyle w:val="10"/>
                <w:bCs/>
                <w:sz w:val="16"/>
                <w:szCs w:val="16"/>
              </w:rPr>
              <w:t>-</w:t>
            </w:r>
            <w:r w:rsidRPr="00DC593D">
              <w:rPr>
                <w:rStyle w:val="10"/>
                <w:bCs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отопл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ения</w:t>
            </w:r>
            <w:proofErr w:type="spellEnd"/>
            <w:proofErr w:type="gramEnd"/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период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ныйпе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риод</w:t>
            </w:r>
            <w:proofErr w:type="spellEnd"/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F26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</w:p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отопи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="002530EB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период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2530EB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без </w:t>
            </w:r>
            <w:proofErr w:type="spellStart"/>
            <w:r w:rsidRPr="00DC593D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отоп</w:t>
            </w:r>
            <w:r w:rsidR="006E4F26" w:rsidRPr="00DC593D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ле</w:t>
            </w:r>
            <w:r w:rsidR="006E4F26" w:rsidRPr="00DC593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  <w:proofErr w:type="spellEnd"/>
          </w:p>
        </w:tc>
      </w:tr>
      <w:tr w:rsidR="00DC593D" w:rsidRPr="00DC593D" w:rsidTr="007357C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DC593D" w:rsidRPr="00DC593D" w:rsidTr="007357CF">
        <w:tc>
          <w:tcPr>
            <w:tcW w:w="3142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1"/>
              <w:spacing w:line="228" w:lineRule="auto"/>
              <w:rPr>
                <w:b/>
                <w:bCs/>
                <w:sz w:val="16"/>
                <w:szCs w:val="16"/>
              </w:rPr>
            </w:pPr>
            <w:proofErr w:type="spellStart"/>
            <w:r w:rsidRPr="00DC593D">
              <w:rPr>
                <w:b/>
                <w:bCs/>
                <w:sz w:val="16"/>
                <w:szCs w:val="16"/>
              </w:rPr>
              <w:t>Мокшанский</w:t>
            </w:r>
            <w:proofErr w:type="spellEnd"/>
            <w:r w:rsidRPr="00DC593D">
              <w:rPr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99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1"/>
              <w:spacing w:line="228" w:lineRule="auto"/>
              <w:rPr>
                <w:bCs/>
                <w:sz w:val="16"/>
                <w:szCs w:val="16"/>
              </w:rPr>
            </w:pPr>
          </w:p>
        </w:tc>
        <w:tc>
          <w:tcPr>
            <w:tcW w:w="85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1"/>
              <w:spacing w:line="228" w:lineRule="auto"/>
              <w:rPr>
                <w:bCs/>
                <w:sz w:val="16"/>
                <w:szCs w:val="16"/>
              </w:rPr>
            </w:pPr>
          </w:p>
        </w:tc>
      </w:tr>
      <w:tr w:rsidR="00DC593D" w:rsidRPr="00DC593D" w:rsidTr="007357C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р.п. Мокшан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4094,93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1332,07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2866,96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1108,77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2551,38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1044,36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1B799B" w:rsidP="00011035">
            <w:pPr>
              <w:pStyle w:val="ae"/>
              <w:widowControl/>
              <w:spacing w:line="228" w:lineRule="auto"/>
              <w:ind w:left="-116" w:right="-148"/>
              <w:jc w:val="center"/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2228,93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1B799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973,08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1B799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2017,01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1B799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928,61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593D" w:rsidRPr="00DC593D" w:rsidTr="007357C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Богородский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3158,90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396,04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2112,01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353,83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1841,70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334,68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BC618B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1564,52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BC618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308,67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BC618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1382,79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BC618B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294,39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593D" w:rsidRPr="00DC593D" w:rsidTr="007357C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Рамзайский</w:t>
            </w:r>
            <w:proofErr w:type="spellEnd"/>
            <w:r w:rsidRPr="00DC593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3519,66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756,80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2472,95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714,76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2202,68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695,66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C50432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1925,54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C50432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669,70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C50432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1743,84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C50432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655,44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593D" w:rsidRPr="00DC593D" w:rsidTr="007357CF"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Юровский сельсовет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3121,26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358,40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2073,67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315,49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1803,19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296,17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2153E5" w:rsidP="00011035">
            <w:pPr>
              <w:widowControl/>
              <w:spacing w:line="228" w:lineRule="auto"/>
              <w:ind w:left="-116" w:right="-148"/>
              <w:jc w:val="center"/>
              <w:rPr>
                <w:bCs/>
                <w:spacing w:val="-10"/>
                <w:sz w:val="16"/>
                <w:szCs w:val="16"/>
              </w:rPr>
            </w:pPr>
            <w:r w:rsidRPr="00DC593D">
              <w:rPr>
                <w:bCs/>
                <w:spacing w:val="-10"/>
                <w:sz w:val="16"/>
                <w:szCs w:val="16"/>
              </w:rPr>
              <w:t>1525,83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2153E5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269,99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2153E5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1343,99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2153E5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93D">
              <w:rPr>
                <w:rFonts w:ascii="Times New Roman" w:hAnsi="Times New Roman" w:cs="Times New Roman"/>
                <w:sz w:val="16"/>
                <w:szCs w:val="16"/>
              </w:rPr>
              <w:t>255,58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011035">
            <w:pPr>
              <w:pStyle w:val="ae"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4AC" w:rsidRPr="00DC593D" w:rsidRDefault="00F644AC" w:rsidP="00B165E4">
            <w:pPr>
              <w:pStyle w:val="a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644AC" w:rsidRPr="00DC593D" w:rsidRDefault="00F644AC" w:rsidP="00F644AC">
      <w:pPr>
        <w:ind w:firstLine="720"/>
        <w:jc w:val="both"/>
        <w:rPr>
          <w:sz w:val="15"/>
          <w:szCs w:val="15"/>
        </w:rPr>
      </w:pPr>
    </w:p>
    <w:p w:rsidR="00F644AC" w:rsidRPr="00DC593D" w:rsidRDefault="00F644AC" w:rsidP="00F644AC">
      <w:pPr>
        <w:ind w:firstLine="720"/>
        <w:jc w:val="both"/>
        <w:rPr>
          <w:sz w:val="15"/>
          <w:szCs w:val="15"/>
        </w:rPr>
      </w:pPr>
    </w:p>
    <w:p w:rsidR="00F644AC" w:rsidRPr="00DC593D" w:rsidRDefault="00F644AC" w:rsidP="00F644AC">
      <w:pPr>
        <w:rPr>
          <w:sz w:val="15"/>
          <w:szCs w:val="15"/>
        </w:rPr>
      </w:pPr>
    </w:p>
    <w:p w:rsidR="00A30EAE" w:rsidRPr="00DC593D" w:rsidRDefault="00A30EAE">
      <w:pPr>
        <w:widowControl/>
        <w:rPr>
          <w:sz w:val="28"/>
        </w:rPr>
      </w:pPr>
    </w:p>
    <w:p w:rsidR="00A86A61" w:rsidRPr="00DC593D" w:rsidRDefault="00A86A61" w:rsidP="00AF7685">
      <w:pPr>
        <w:widowControl/>
        <w:jc w:val="center"/>
        <w:rPr>
          <w:sz w:val="28"/>
        </w:rPr>
      </w:pPr>
    </w:p>
    <w:p w:rsidR="00A86A61" w:rsidRPr="00DC593D" w:rsidRDefault="00A86A61" w:rsidP="00AF7685">
      <w:pPr>
        <w:widowControl/>
        <w:jc w:val="center"/>
        <w:rPr>
          <w:sz w:val="28"/>
        </w:rPr>
      </w:pPr>
    </w:p>
    <w:p w:rsidR="00A86A61" w:rsidRPr="00DC593D" w:rsidRDefault="00A86A61" w:rsidP="00AF7685">
      <w:pPr>
        <w:widowControl/>
        <w:jc w:val="center"/>
        <w:rPr>
          <w:sz w:val="28"/>
        </w:rPr>
      </w:pPr>
    </w:p>
    <w:sectPr w:rsidR="00A86A61" w:rsidRPr="00DC593D" w:rsidSect="000D6FE7">
      <w:endnotePr>
        <w:numFmt w:val="decimal"/>
      </w:endnotePr>
      <w:pgSz w:w="16840" w:h="11907" w:orient="landscape" w:code="9"/>
      <w:pgMar w:top="567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5E8" w:rsidRDefault="00B515E8">
      <w:r>
        <w:separator/>
      </w:r>
    </w:p>
  </w:endnote>
  <w:endnote w:type="continuationSeparator" w:id="1">
    <w:p w:rsidR="00B515E8" w:rsidRDefault="00B51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5E8" w:rsidRDefault="00B515E8">
      <w:r>
        <w:separator/>
      </w:r>
    </w:p>
  </w:footnote>
  <w:footnote w:type="continuationSeparator" w:id="1">
    <w:p w:rsidR="00B515E8" w:rsidRDefault="00B51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4635"/>
    <w:multiLevelType w:val="hybridMultilevel"/>
    <w:tmpl w:val="2C58A7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427E21"/>
    <w:rsid w:val="00001218"/>
    <w:rsid w:val="00003084"/>
    <w:rsid w:val="00003332"/>
    <w:rsid w:val="000047D9"/>
    <w:rsid w:val="00006294"/>
    <w:rsid w:val="000078C2"/>
    <w:rsid w:val="00011035"/>
    <w:rsid w:val="0001435D"/>
    <w:rsid w:val="00014EC1"/>
    <w:rsid w:val="000156AE"/>
    <w:rsid w:val="00023481"/>
    <w:rsid w:val="0002572C"/>
    <w:rsid w:val="00026759"/>
    <w:rsid w:val="00031852"/>
    <w:rsid w:val="00032844"/>
    <w:rsid w:val="00033C3B"/>
    <w:rsid w:val="00046523"/>
    <w:rsid w:val="00053ADA"/>
    <w:rsid w:val="0005791C"/>
    <w:rsid w:val="00061250"/>
    <w:rsid w:val="00064871"/>
    <w:rsid w:val="0007172A"/>
    <w:rsid w:val="000770AE"/>
    <w:rsid w:val="00080BC1"/>
    <w:rsid w:val="00086DEA"/>
    <w:rsid w:val="0008769F"/>
    <w:rsid w:val="00090D0E"/>
    <w:rsid w:val="00093908"/>
    <w:rsid w:val="000944C3"/>
    <w:rsid w:val="000957FB"/>
    <w:rsid w:val="000A2D34"/>
    <w:rsid w:val="000B52AC"/>
    <w:rsid w:val="000B56C8"/>
    <w:rsid w:val="000C286E"/>
    <w:rsid w:val="000C3CE3"/>
    <w:rsid w:val="000C4CE4"/>
    <w:rsid w:val="000C6435"/>
    <w:rsid w:val="000D2271"/>
    <w:rsid w:val="000D3F80"/>
    <w:rsid w:val="000D6FE7"/>
    <w:rsid w:val="000D76DB"/>
    <w:rsid w:val="000D7BC4"/>
    <w:rsid w:val="000D7D1C"/>
    <w:rsid w:val="000D7F29"/>
    <w:rsid w:val="000E4D5D"/>
    <w:rsid w:val="000E5B58"/>
    <w:rsid w:val="000E5BA4"/>
    <w:rsid w:val="000E7337"/>
    <w:rsid w:val="000E7386"/>
    <w:rsid w:val="000E739E"/>
    <w:rsid w:val="000F49FA"/>
    <w:rsid w:val="00101439"/>
    <w:rsid w:val="00101C26"/>
    <w:rsid w:val="00102483"/>
    <w:rsid w:val="0010388C"/>
    <w:rsid w:val="0010486F"/>
    <w:rsid w:val="00106189"/>
    <w:rsid w:val="00106207"/>
    <w:rsid w:val="00111056"/>
    <w:rsid w:val="00111089"/>
    <w:rsid w:val="00111CED"/>
    <w:rsid w:val="00111D54"/>
    <w:rsid w:val="001135B9"/>
    <w:rsid w:val="0011405B"/>
    <w:rsid w:val="00114F9D"/>
    <w:rsid w:val="0011526C"/>
    <w:rsid w:val="001159A2"/>
    <w:rsid w:val="00120894"/>
    <w:rsid w:val="00120AE3"/>
    <w:rsid w:val="00122348"/>
    <w:rsid w:val="00124D95"/>
    <w:rsid w:val="00125552"/>
    <w:rsid w:val="0012668B"/>
    <w:rsid w:val="00126A44"/>
    <w:rsid w:val="0012713E"/>
    <w:rsid w:val="00134C0E"/>
    <w:rsid w:val="0013536A"/>
    <w:rsid w:val="00135E16"/>
    <w:rsid w:val="00136EF8"/>
    <w:rsid w:val="001450FC"/>
    <w:rsid w:val="00146C9B"/>
    <w:rsid w:val="00151BF1"/>
    <w:rsid w:val="0015217C"/>
    <w:rsid w:val="0015257D"/>
    <w:rsid w:val="00152F37"/>
    <w:rsid w:val="00153B2D"/>
    <w:rsid w:val="00157851"/>
    <w:rsid w:val="00161687"/>
    <w:rsid w:val="00162FA4"/>
    <w:rsid w:val="0016449B"/>
    <w:rsid w:val="00166FE9"/>
    <w:rsid w:val="00170040"/>
    <w:rsid w:val="001A2012"/>
    <w:rsid w:val="001A2C5F"/>
    <w:rsid w:val="001A36B5"/>
    <w:rsid w:val="001A64E1"/>
    <w:rsid w:val="001A7D1B"/>
    <w:rsid w:val="001B0234"/>
    <w:rsid w:val="001B0521"/>
    <w:rsid w:val="001B09AB"/>
    <w:rsid w:val="001B6DDC"/>
    <w:rsid w:val="001B799B"/>
    <w:rsid w:val="001C05A2"/>
    <w:rsid w:val="001C24BD"/>
    <w:rsid w:val="001C2DC6"/>
    <w:rsid w:val="001C4B55"/>
    <w:rsid w:val="001C5333"/>
    <w:rsid w:val="001D01DE"/>
    <w:rsid w:val="001D349A"/>
    <w:rsid w:val="001D4AAF"/>
    <w:rsid w:val="001E0F23"/>
    <w:rsid w:val="001E5EB5"/>
    <w:rsid w:val="001E6272"/>
    <w:rsid w:val="001F0C55"/>
    <w:rsid w:val="001F2D3B"/>
    <w:rsid w:val="001F4A6E"/>
    <w:rsid w:val="002016A3"/>
    <w:rsid w:val="00201FB9"/>
    <w:rsid w:val="00210D92"/>
    <w:rsid w:val="00213DC7"/>
    <w:rsid w:val="002153E5"/>
    <w:rsid w:val="00216130"/>
    <w:rsid w:val="00223647"/>
    <w:rsid w:val="00227AD4"/>
    <w:rsid w:val="00235401"/>
    <w:rsid w:val="00235ABB"/>
    <w:rsid w:val="00246921"/>
    <w:rsid w:val="00246BC2"/>
    <w:rsid w:val="002530EB"/>
    <w:rsid w:val="0025789A"/>
    <w:rsid w:val="002617FA"/>
    <w:rsid w:val="00263CDD"/>
    <w:rsid w:val="002733EA"/>
    <w:rsid w:val="00273D53"/>
    <w:rsid w:val="00280262"/>
    <w:rsid w:val="00282A41"/>
    <w:rsid w:val="00287830"/>
    <w:rsid w:val="00291E57"/>
    <w:rsid w:val="002920DA"/>
    <w:rsid w:val="00292F31"/>
    <w:rsid w:val="00293361"/>
    <w:rsid w:val="002975BE"/>
    <w:rsid w:val="00297C28"/>
    <w:rsid w:val="002A310E"/>
    <w:rsid w:val="002A3B58"/>
    <w:rsid w:val="002A4CBE"/>
    <w:rsid w:val="002A6B99"/>
    <w:rsid w:val="002A7EE1"/>
    <w:rsid w:val="002B3063"/>
    <w:rsid w:val="002C19F8"/>
    <w:rsid w:val="002C2459"/>
    <w:rsid w:val="002C649D"/>
    <w:rsid w:val="002C656C"/>
    <w:rsid w:val="002C6B1B"/>
    <w:rsid w:val="002D0B44"/>
    <w:rsid w:val="002D1BBA"/>
    <w:rsid w:val="002D2790"/>
    <w:rsid w:val="002D327C"/>
    <w:rsid w:val="002D79AA"/>
    <w:rsid w:val="002D7E79"/>
    <w:rsid w:val="002F2A75"/>
    <w:rsid w:val="002F62AA"/>
    <w:rsid w:val="002F70DB"/>
    <w:rsid w:val="0030111F"/>
    <w:rsid w:val="00302F5E"/>
    <w:rsid w:val="003117CC"/>
    <w:rsid w:val="00312DE2"/>
    <w:rsid w:val="0031398F"/>
    <w:rsid w:val="00314882"/>
    <w:rsid w:val="0031499A"/>
    <w:rsid w:val="003152FD"/>
    <w:rsid w:val="00316724"/>
    <w:rsid w:val="00317680"/>
    <w:rsid w:val="00323F3F"/>
    <w:rsid w:val="003251BA"/>
    <w:rsid w:val="00332044"/>
    <w:rsid w:val="00342E59"/>
    <w:rsid w:val="00343D95"/>
    <w:rsid w:val="00350294"/>
    <w:rsid w:val="00350586"/>
    <w:rsid w:val="0035166D"/>
    <w:rsid w:val="00354CBE"/>
    <w:rsid w:val="00355AA5"/>
    <w:rsid w:val="00363142"/>
    <w:rsid w:val="00365A0F"/>
    <w:rsid w:val="003662A8"/>
    <w:rsid w:val="003664DB"/>
    <w:rsid w:val="00371CCB"/>
    <w:rsid w:val="00374015"/>
    <w:rsid w:val="00374769"/>
    <w:rsid w:val="003750A7"/>
    <w:rsid w:val="00377D0C"/>
    <w:rsid w:val="003802B7"/>
    <w:rsid w:val="00381C94"/>
    <w:rsid w:val="003826EA"/>
    <w:rsid w:val="00383EF9"/>
    <w:rsid w:val="00390686"/>
    <w:rsid w:val="00390B26"/>
    <w:rsid w:val="00393397"/>
    <w:rsid w:val="00393FBB"/>
    <w:rsid w:val="0039540D"/>
    <w:rsid w:val="003967FD"/>
    <w:rsid w:val="00396E35"/>
    <w:rsid w:val="00397280"/>
    <w:rsid w:val="003A09F6"/>
    <w:rsid w:val="003A1886"/>
    <w:rsid w:val="003A40E5"/>
    <w:rsid w:val="003A7D99"/>
    <w:rsid w:val="003B0FFF"/>
    <w:rsid w:val="003B590D"/>
    <w:rsid w:val="003C12C7"/>
    <w:rsid w:val="003C26EA"/>
    <w:rsid w:val="003C4D7C"/>
    <w:rsid w:val="003C505B"/>
    <w:rsid w:val="003D382D"/>
    <w:rsid w:val="003D44FA"/>
    <w:rsid w:val="003E23B5"/>
    <w:rsid w:val="003E59EF"/>
    <w:rsid w:val="003F195C"/>
    <w:rsid w:val="00401664"/>
    <w:rsid w:val="00404EEB"/>
    <w:rsid w:val="00411D4B"/>
    <w:rsid w:val="00412F46"/>
    <w:rsid w:val="00414FCE"/>
    <w:rsid w:val="00415ACE"/>
    <w:rsid w:val="00416961"/>
    <w:rsid w:val="004255E0"/>
    <w:rsid w:val="00426F0E"/>
    <w:rsid w:val="00427911"/>
    <w:rsid w:val="00427E21"/>
    <w:rsid w:val="00434FA2"/>
    <w:rsid w:val="0044124F"/>
    <w:rsid w:val="00442AD7"/>
    <w:rsid w:val="004509AF"/>
    <w:rsid w:val="00451488"/>
    <w:rsid w:val="00452326"/>
    <w:rsid w:val="00455991"/>
    <w:rsid w:val="00457C2E"/>
    <w:rsid w:val="00460F07"/>
    <w:rsid w:val="00464628"/>
    <w:rsid w:val="00466010"/>
    <w:rsid w:val="00471E94"/>
    <w:rsid w:val="00475854"/>
    <w:rsid w:val="00475D64"/>
    <w:rsid w:val="00476444"/>
    <w:rsid w:val="00482532"/>
    <w:rsid w:val="00482C4A"/>
    <w:rsid w:val="00485263"/>
    <w:rsid w:val="00485899"/>
    <w:rsid w:val="00491DD4"/>
    <w:rsid w:val="004935F3"/>
    <w:rsid w:val="0049790F"/>
    <w:rsid w:val="004A08A7"/>
    <w:rsid w:val="004A18EB"/>
    <w:rsid w:val="004A3620"/>
    <w:rsid w:val="004A3A74"/>
    <w:rsid w:val="004A47ED"/>
    <w:rsid w:val="004A71D4"/>
    <w:rsid w:val="004B541F"/>
    <w:rsid w:val="004C7349"/>
    <w:rsid w:val="004C7905"/>
    <w:rsid w:val="004D2CDD"/>
    <w:rsid w:val="004D3108"/>
    <w:rsid w:val="004D427E"/>
    <w:rsid w:val="004E2688"/>
    <w:rsid w:val="004E3423"/>
    <w:rsid w:val="004E3DE8"/>
    <w:rsid w:val="004E6494"/>
    <w:rsid w:val="004F0C0C"/>
    <w:rsid w:val="004F2A73"/>
    <w:rsid w:val="004F3567"/>
    <w:rsid w:val="004F3977"/>
    <w:rsid w:val="00500DD7"/>
    <w:rsid w:val="0050274A"/>
    <w:rsid w:val="00504928"/>
    <w:rsid w:val="00512842"/>
    <w:rsid w:val="00512DDF"/>
    <w:rsid w:val="00517589"/>
    <w:rsid w:val="00523FCD"/>
    <w:rsid w:val="005260BF"/>
    <w:rsid w:val="0053050A"/>
    <w:rsid w:val="00532B19"/>
    <w:rsid w:val="00534A6D"/>
    <w:rsid w:val="0053549D"/>
    <w:rsid w:val="00541760"/>
    <w:rsid w:val="005418F9"/>
    <w:rsid w:val="005474A2"/>
    <w:rsid w:val="005554CF"/>
    <w:rsid w:val="0055605E"/>
    <w:rsid w:val="0056440D"/>
    <w:rsid w:val="00565D9C"/>
    <w:rsid w:val="005762BD"/>
    <w:rsid w:val="0057772A"/>
    <w:rsid w:val="00582261"/>
    <w:rsid w:val="00584049"/>
    <w:rsid w:val="005850D7"/>
    <w:rsid w:val="00585B26"/>
    <w:rsid w:val="00587C5F"/>
    <w:rsid w:val="005946A1"/>
    <w:rsid w:val="0059486D"/>
    <w:rsid w:val="00595466"/>
    <w:rsid w:val="00595E07"/>
    <w:rsid w:val="00596C70"/>
    <w:rsid w:val="005A12F3"/>
    <w:rsid w:val="005A1340"/>
    <w:rsid w:val="005A2E9E"/>
    <w:rsid w:val="005A49C4"/>
    <w:rsid w:val="005A629D"/>
    <w:rsid w:val="005A7F30"/>
    <w:rsid w:val="005B79DE"/>
    <w:rsid w:val="005C02B2"/>
    <w:rsid w:val="005C0E95"/>
    <w:rsid w:val="005D1BDB"/>
    <w:rsid w:val="005D3996"/>
    <w:rsid w:val="005D4027"/>
    <w:rsid w:val="005D50C5"/>
    <w:rsid w:val="005D6734"/>
    <w:rsid w:val="005E1B7B"/>
    <w:rsid w:val="005E3A91"/>
    <w:rsid w:val="005E4BD1"/>
    <w:rsid w:val="005E510A"/>
    <w:rsid w:val="005E57D9"/>
    <w:rsid w:val="005F0391"/>
    <w:rsid w:val="005F0B79"/>
    <w:rsid w:val="005F1A45"/>
    <w:rsid w:val="005F475D"/>
    <w:rsid w:val="005F5495"/>
    <w:rsid w:val="005F617C"/>
    <w:rsid w:val="00600389"/>
    <w:rsid w:val="006022CE"/>
    <w:rsid w:val="00603237"/>
    <w:rsid w:val="006035A4"/>
    <w:rsid w:val="006044E5"/>
    <w:rsid w:val="00612883"/>
    <w:rsid w:val="00612A0F"/>
    <w:rsid w:val="00612C4D"/>
    <w:rsid w:val="0061418D"/>
    <w:rsid w:val="0061564B"/>
    <w:rsid w:val="00615788"/>
    <w:rsid w:val="0062659D"/>
    <w:rsid w:val="0063276A"/>
    <w:rsid w:val="00633E29"/>
    <w:rsid w:val="00634FF6"/>
    <w:rsid w:val="006469C9"/>
    <w:rsid w:val="00653BF2"/>
    <w:rsid w:val="0066307E"/>
    <w:rsid w:val="006652C1"/>
    <w:rsid w:val="00672070"/>
    <w:rsid w:val="00672209"/>
    <w:rsid w:val="00682ACB"/>
    <w:rsid w:val="00682D25"/>
    <w:rsid w:val="00684D3E"/>
    <w:rsid w:val="00684FC9"/>
    <w:rsid w:val="00690308"/>
    <w:rsid w:val="00690DCC"/>
    <w:rsid w:val="00692C0E"/>
    <w:rsid w:val="00694F04"/>
    <w:rsid w:val="006970F0"/>
    <w:rsid w:val="006A50D4"/>
    <w:rsid w:val="006A7E06"/>
    <w:rsid w:val="006B4186"/>
    <w:rsid w:val="006B5017"/>
    <w:rsid w:val="006C13C2"/>
    <w:rsid w:val="006C13C5"/>
    <w:rsid w:val="006C2BC5"/>
    <w:rsid w:val="006C559E"/>
    <w:rsid w:val="006D2F74"/>
    <w:rsid w:val="006D5245"/>
    <w:rsid w:val="006D6C80"/>
    <w:rsid w:val="006E1830"/>
    <w:rsid w:val="006E4707"/>
    <w:rsid w:val="006E49FF"/>
    <w:rsid w:val="006E4F26"/>
    <w:rsid w:val="006E6F92"/>
    <w:rsid w:val="006F10BF"/>
    <w:rsid w:val="006F1353"/>
    <w:rsid w:val="006F2E65"/>
    <w:rsid w:val="006F458B"/>
    <w:rsid w:val="006F69B7"/>
    <w:rsid w:val="006F71B1"/>
    <w:rsid w:val="006F7F69"/>
    <w:rsid w:val="00700118"/>
    <w:rsid w:val="00701F9D"/>
    <w:rsid w:val="007031C8"/>
    <w:rsid w:val="0070353B"/>
    <w:rsid w:val="007042F9"/>
    <w:rsid w:val="00704AD1"/>
    <w:rsid w:val="00710D3C"/>
    <w:rsid w:val="00710E7F"/>
    <w:rsid w:val="00716EC6"/>
    <w:rsid w:val="0071715B"/>
    <w:rsid w:val="00723EE0"/>
    <w:rsid w:val="00724386"/>
    <w:rsid w:val="00727712"/>
    <w:rsid w:val="00731A88"/>
    <w:rsid w:val="0073374F"/>
    <w:rsid w:val="007357CF"/>
    <w:rsid w:val="007360BA"/>
    <w:rsid w:val="00737F09"/>
    <w:rsid w:val="00741EA8"/>
    <w:rsid w:val="00742B10"/>
    <w:rsid w:val="0074626F"/>
    <w:rsid w:val="00747C5A"/>
    <w:rsid w:val="00747E07"/>
    <w:rsid w:val="00751DA3"/>
    <w:rsid w:val="007533B9"/>
    <w:rsid w:val="00763231"/>
    <w:rsid w:val="00764B80"/>
    <w:rsid w:val="0077136F"/>
    <w:rsid w:val="00771D91"/>
    <w:rsid w:val="00775BC2"/>
    <w:rsid w:val="00775F56"/>
    <w:rsid w:val="007805E7"/>
    <w:rsid w:val="007816B3"/>
    <w:rsid w:val="0078186E"/>
    <w:rsid w:val="00782FB2"/>
    <w:rsid w:val="00792500"/>
    <w:rsid w:val="00792D63"/>
    <w:rsid w:val="007978D4"/>
    <w:rsid w:val="007A0C9A"/>
    <w:rsid w:val="007A2B56"/>
    <w:rsid w:val="007A4694"/>
    <w:rsid w:val="007A4B02"/>
    <w:rsid w:val="007B2885"/>
    <w:rsid w:val="007B662B"/>
    <w:rsid w:val="007C08A9"/>
    <w:rsid w:val="007C3728"/>
    <w:rsid w:val="007C3A53"/>
    <w:rsid w:val="007D375A"/>
    <w:rsid w:val="007D471A"/>
    <w:rsid w:val="007D6CA4"/>
    <w:rsid w:val="007D6D95"/>
    <w:rsid w:val="007E2297"/>
    <w:rsid w:val="007E3402"/>
    <w:rsid w:val="007E7022"/>
    <w:rsid w:val="007F1994"/>
    <w:rsid w:val="007F2E80"/>
    <w:rsid w:val="007F30E5"/>
    <w:rsid w:val="007F4F52"/>
    <w:rsid w:val="007F5B73"/>
    <w:rsid w:val="007F5D77"/>
    <w:rsid w:val="007F6A88"/>
    <w:rsid w:val="007F728B"/>
    <w:rsid w:val="008012B2"/>
    <w:rsid w:val="00802906"/>
    <w:rsid w:val="008133A0"/>
    <w:rsid w:val="008136C4"/>
    <w:rsid w:val="008159CC"/>
    <w:rsid w:val="008200C6"/>
    <w:rsid w:val="00823B8C"/>
    <w:rsid w:val="008327FB"/>
    <w:rsid w:val="0083589B"/>
    <w:rsid w:val="00840402"/>
    <w:rsid w:val="00841042"/>
    <w:rsid w:val="00843765"/>
    <w:rsid w:val="00850154"/>
    <w:rsid w:val="00851569"/>
    <w:rsid w:val="00852AF8"/>
    <w:rsid w:val="00854596"/>
    <w:rsid w:val="00857A15"/>
    <w:rsid w:val="00860F1A"/>
    <w:rsid w:val="00861BF0"/>
    <w:rsid w:val="00865B74"/>
    <w:rsid w:val="00870D9C"/>
    <w:rsid w:val="00873B3B"/>
    <w:rsid w:val="00874408"/>
    <w:rsid w:val="0088302E"/>
    <w:rsid w:val="008906C5"/>
    <w:rsid w:val="008A1B25"/>
    <w:rsid w:val="008A31A2"/>
    <w:rsid w:val="008A4DBB"/>
    <w:rsid w:val="008A6894"/>
    <w:rsid w:val="008A7347"/>
    <w:rsid w:val="008A7A4F"/>
    <w:rsid w:val="008B036F"/>
    <w:rsid w:val="008B0E22"/>
    <w:rsid w:val="008B43D3"/>
    <w:rsid w:val="008C2F2C"/>
    <w:rsid w:val="008C2F30"/>
    <w:rsid w:val="008C35D3"/>
    <w:rsid w:val="008C3C56"/>
    <w:rsid w:val="008C4775"/>
    <w:rsid w:val="008D027D"/>
    <w:rsid w:val="008D25BC"/>
    <w:rsid w:val="008D40D9"/>
    <w:rsid w:val="008D4FAE"/>
    <w:rsid w:val="008E3919"/>
    <w:rsid w:val="008E6B03"/>
    <w:rsid w:val="008E7F0D"/>
    <w:rsid w:val="008F28D4"/>
    <w:rsid w:val="008F4ABD"/>
    <w:rsid w:val="008F515E"/>
    <w:rsid w:val="00911DBC"/>
    <w:rsid w:val="0091342C"/>
    <w:rsid w:val="00916B63"/>
    <w:rsid w:val="0091722F"/>
    <w:rsid w:val="00922485"/>
    <w:rsid w:val="00922E2B"/>
    <w:rsid w:val="00930731"/>
    <w:rsid w:val="00933CCF"/>
    <w:rsid w:val="00934BC6"/>
    <w:rsid w:val="00937CD3"/>
    <w:rsid w:val="0094053F"/>
    <w:rsid w:val="00942F13"/>
    <w:rsid w:val="0095073D"/>
    <w:rsid w:val="00953299"/>
    <w:rsid w:val="00953C2D"/>
    <w:rsid w:val="009544BE"/>
    <w:rsid w:val="00955A92"/>
    <w:rsid w:val="0097421E"/>
    <w:rsid w:val="0097535F"/>
    <w:rsid w:val="0097593D"/>
    <w:rsid w:val="00977A49"/>
    <w:rsid w:val="009822C6"/>
    <w:rsid w:val="00984141"/>
    <w:rsid w:val="0099238C"/>
    <w:rsid w:val="00993612"/>
    <w:rsid w:val="00997830"/>
    <w:rsid w:val="009A0AE7"/>
    <w:rsid w:val="009A4E11"/>
    <w:rsid w:val="009A5AE8"/>
    <w:rsid w:val="009B5780"/>
    <w:rsid w:val="009B5AF2"/>
    <w:rsid w:val="009B6B59"/>
    <w:rsid w:val="009C2908"/>
    <w:rsid w:val="009C453C"/>
    <w:rsid w:val="009D011C"/>
    <w:rsid w:val="009D4DD5"/>
    <w:rsid w:val="009D56AB"/>
    <w:rsid w:val="009D5EE4"/>
    <w:rsid w:val="009D6527"/>
    <w:rsid w:val="009D65B2"/>
    <w:rsid w:val="009E1658"/>
    <w:rsid w:val="009E2966"/>
    <w:rsid w:val="009E2E66"/>
    <w:rsid w:val="009F04A2"/>
    <w:rsid w:val="009F15A0"/>
    <w:rsid w:val="00A01298"/>
    <w:rsid w:val="00A01E40"/>
    <w:rsid w:val="00A024BB"/>
    <w:rsid w:val="00A108DA"/>
    <w:rsid w:val="00A121D7"/>
    <w:rsid w:val="00A1492E"/>
    <w:rsid w:val="00A15091"/>
    <w:rsid w:val="00A17922"/>
    <w:rsid w:val="00A22F21"/>
    <w:rsid w:val="00A233B2"/>
    <w:rsid w:val="00A251D7"/>
    <w:rsid w:val="00A25F72"/>
    <w:rsid w:val="00A30983"/>
    <w:rsid w:val="00A30EAE"/>
    <w:rsid w:val="00A31B6F"/>
    <w:rsid w:val="00A348A0"/>
    <w:rsid w:val="00A34FBE"/>
    <w:rsid w:val="00A37290"/>
    <w:rsid w:val="00A373F1"/>
    <w:rsid w:val="00A553BA"/>
    <w:rsid w:val="00A554D3"/>
    <w:rsid w:val="00A55577"/>
    <w:rsid w:val="00A55AAE"/>
    <w:rsid w:val="00A62410"/>
    <w:rsid w:val="00A62EA0"/>
    <w:rsid w:val="00A64A03"/>
    <w:rsid w:val="00A71143"/>
    <w:rsid w:val="00A755E1"/>
    <w:rsid w:val="00A829EF"/>
    <w:rsid w:val="00A84174"/>
    <w:rsid w:val="00A85588"/>
    <w:rsid w:val="00A85687"/>
    <w:rsid w:val="00A86A61"/>
    <w:rsid w:val="00A86E10"/>
    <w:rsid w:val="00A9275A"/>
    <w:rsid w:val="00A94DC1"/>
    <w:rsid w:val="00AA1500"/>
    <w:rsid w:val="00AA4C9C"/>
    <w:rsid w:val="00AB11CE"/>
    <w:rsid w:val="00AB144E"/>
    <w:rsid w:val="00AB6A98"/>
    <w:rsid w:val="00AB7BBC"/>
    <w:rsid w:val="00AC2C11"/>
    <w:rsid w:val="00AC615C"/>
    <w:rsid w:val="00AE0D18"/>
    <w:rsid w:val="00AF25EA"/>
    <w:rsid w:val="00AF2FEA"/>
    <w:rsid w:val="00AF7685"/>
    <w:rsid w:val="00B027A6"/>
    <w:rsid w:val="00B165E4"/>
    <w:rsid w:val="00B335D7"/>
    <w:rsid w:val="00B359F5"/>
    <w:rsid w:val="00B35B01"/>
    <w:rsid w:val="00B36BD1"/>
    <w:rsid w:val="00B36D40"/>
    <w:rsid w:val="00B42026"/>
    <w:rsid w:val="00B42B20"/>
    <w:rsid w:val="00B4726E"/>
    <w:rsid w:val="00B515E8"/>
    <w:rsid w:val="00B516CD"/>
    <w:rsid w:val="00B55E39"/>
    <w:rsid w:val="00B576BF"/>
    <w:rsid w:val="00B70FEB"/>
    <w:rsid w:val="00B729F3"/>
    <w:rsid w:val="00B76617"/>
    <w:rsid w:val="00B877C1"/>
    <w:rsid w:val="00B910CD"/>
    <w:rsid w:val="00B92762"/>
    <w:rsid w:val="00B94B71"/>
    <w:rsid w:val="00B95782"/>
    <w:rsid w:val="00B95DB6"/>
    <w:rsid w:val="00BA1F23"/>
    <w:rsid w:val="00BA56A5"/>
    <w:rsid w:val="00BB5107"/>
    <w:rsid w:val="00BB5902"/>
    <w:rsid w:val="00BB5E2E"/>
    <w:rsid w:val="00BB7D70"/>
    <w:rsid w:val="00BC2038"/>
    <w:rsid w:val="00BC2238"/>
    <w:rsid w:val="00BC352F"/>
    <w:rsid w:val="00BC618B"/>
    <w:rsid w:val="00BC7884"/>
    <w:rsid w:val="00BC7FEF"/>
    <w:rsid w:val="00BD3338"/>
    <w:rsid w:val="00BD6CFE"/>
    <w:rsid w:val="00BD7C34"/>
    <w:rsid w:val="00BD7E08"/>
    <w:rsid w:val="00BE3EBE"/>
    <w:rsid w:val="00BF1B53"/>
    <w:rsid w:val="00BF65FF"/>
    <w:rsid w:val="00BF7D73"/>
    <w:rsid w:val="00C02074"/>
    <w:rsid w:val="00C07E86"/>
    <w:rsid w:val="00C10161"/>
    <w:rsid w:val="00C1072C"/>
    <w:rsid w:val="00C15869"/>
    <w:rsid w:val="00C172C8"/>
    <w:rsid w:val="00C1740C"/>
    <w:rsid w:val="00C217D0"/>
    <w:rsid w:val="00C24A75"/>
    <w:rsid w:val="00C3096F"/>
    <w:rsid w:val="00C30971"/>
    <w:rsid w:val="00C30C5B"/>
    <w:rsid w:val="00C365B1"/>
    <w:rsid w:val="00C379F2"/>
    <w:rsid w:val="00C4429E"/>
    <w:rsid w:val="00C468D1"/>
    <w:rsid w:val="00C47243"/>
    <w:rsid w:val="00C50432"/>
    <w:rsid w:val="00C57E36"/>
    <w:rsid w:val="00C60F13"/>
    <w:rsid w:val="00C67D3C"/>
    <w:rsid w:val="00C77C80"/>
    <w:rsid w:val="00C81A35"/>
    <w:rsid w:val="00C82363"/>
    <w:rsid w:val="00C82A67"/>
    <w:rsid w:val="00C902B2"/>
    <w:rsid w:val="00C93F8C"/>
    <w:rsid w:val="00C96ED2"/>
    <w:rsid w:val="00C97742"/>
    <w:rsid w:val="00CA002E"/>
    <w:rsid w:val="00CA052F"/>
    <w:rsid w:val="00CA481B"/>
    <w:rsid w:val="00CA52BD"/>
    <w:rsid w:val="00CA67B0"/>
    <w:rsid w:val="00CA73A0"/>
    <w:rsid w:val="00CB0A99"/>
    <w:rsid w:val="00CB1047"/>
    <w:rsid w:val="00CB477C"/>
    <w:rsid w:val="00CC220A"/>
    <w:rsid w:val="00CC50F4"/>
    <w:rsid w:val="00CC5278"/>
    <w:rsid w:val="00CC691E"/>
    <w:rsid w:val="00CD2B61"/>
    <w:rsid w:val="00CE16F8"/>
    <w:rsid w:val="00CE3ED0"/>
    <w:rsid w:val="00CE5616"/>
    <w:rsid w:val="00CE6E1A"/>
    <w:rsid w:val="00CE7445"/>
    <w:rsid w:val="00CF072C"/>
    <w:rsid w:val="00CF5E2C"/>
    <w:rsid w:val="00CF77CF"/>
    <w:rsid w:val="00D02571"/>
    <w:rsid w:val="00D03B1B"/>
    <w:rsid w:val="00D11E40"/>
    <w:rsid w:val="00D165A9"/>
    <w:rsid w:val="00D22BC1"/>
    <w:rsid w:val="00D2308C"/>
    <w:rsid w:val="00D30925"/>
    <w:rsid w:val="00D3484A"/>
    <w:rsid w:val="00D36AF7"/>
    <w:rsid w:val="00D3784D"/>
    <w:rsid w:val="00D523FB"/>
    <w:rsid w:val="00D53388"/>
    <w:rsid w:val="00D5445C"/>
    <w:rsid w:val="00D54DF6"/>
    <w:rsid w:val="00D554EB"/>
    <w:rsid w:val="00D60AD9"/>
    <w:rsid w:val="00D6515D"/>
    <w:rsid w:val="00D66611"/>
    <w:rsid w:val="00D676F3"/>
    <w:rsid w:val="00D724BC"/>
    <w:rsid w:val="00D75669"/>
    <w:rsid w:val="00D76824"/>
    <w:rsid w:val="00D8450B"/>
    <w:rsid w:val="00D869F7"/>
    <w:rsid w:val="00D92A0D"/>
    <w:rsid w:val="00D92F98"/>
    <w:rsid w:val="00D94B1A"/>
    <w:rsid w:val="00D95C11"/>
    <w:rsid w:val="00DA21EA"/>
    <w:rsid w:val="00DA2B4F"/>
    <w:rsid w:val="00DA3C3B"/>
    <w:rsid w:val="00DB3493"/>
    <w:rsid w:val="00DB777A"/>
    <w:rsid w:val="00DC0C86"/>
    <w:rsid w:val="00DC13F1"/>
    <w:rsid w:val="00DC507F"/>
    <w:rsid w:val="00DC593D"/>
    <w:rsid w:val="00DD1111"/>
    <w:rsid w:val="00DD472F"/>
    <w:rsid w:val="00DD477D"/>
    <w:rsid w:val="00DD5557"/>
    <w:rsid w:val="00DD62E4"/>
    <w:rsid w:val="00DE3C02"/>
    <w:rsid w:val="00DF19E3"/>
    <w:rsid w:val="00DF7E07"/>
    <w:rsid w:val="00E024A8"/>
    <w:rsid w:val="00E05197"/>
    <w:rsid w:val="00E052EF"/>
    <w:rsid w:val="00E119B0"/>
    <w:rsid w:val="00E13C11"/>
    <w:rsid w:val="00E205D4"/>
    <w:rsid w:val="00E21CF4"/>
    <w:rsid w:val="00E22C89"/>
    <w:rsid w:val="00E24571"/>
    <w:rsid w:val="00E249EA"/>
    <w:rsid w:val="00E34580"/>
    <w:rsid w:val="00E35AF8"/>
    <w:rsid w:val="00E35CB8"/>
    <w:rsid w:val="00E40619"/>
    <w:rsid w:val="00E4213D"/>
    <w:rsid w:val="00E42F41"/>
    <w:rsid w:val="00E437E8"/>
    <w:rsid w:val="00E460B4"/>
    <w:rsid w:val="00E47037"/>
    <w:rsid w:val="00E472FD"/>
    <w:rsid w:val="00E5051B"/>
    <w:rsid w:val="00E50B28"/>
    <w:rsid w:val="00E538DE"/>
    <w:rsid w:val="00E54168"/>
    <w:rsid w:val="00E60F4C"/>
    <w:rsid w:val="00E70969"/>
    <w:rsid w:val="00E73E1B"/>
    <w:rsid w:val="00E74B33"/>
    <w:rsid w:val="00E768E9"/>
    <w:rsid w:val="00E777D8"/>
    <w:rsid w:val="00E77C87"/>
    <w:rsid w:val="00E812EC"/>
    <w:rsid w:val="00E830D0"/>
    <w:rsid w:val="00E837CD"/>
    <w:rsid w:val="00E843E2"/>
    <w:rsid w:val="00E928AE"/>
    <w:rsid w:val="00E94462"/>
    <w:rsid w:val="00E9450A"/>
    <w:rsid w:val="00E945A4"/>
    <w:rsid w:val="00E96648"/>
    <w:rsid w:val="00E978A9"/>
    <w:rsid w:val="00EA1FFD"/>
    <w:rsid w:val="00EA4AA3"/>
    <w:rsid w:val="00EA4C25"/>
    <w:rsid w:val="00EA6753"/>
    <w:rsid w:val="00EA7410"/>
    <w:rsid w:val="00EB15F3"/>
    <w:rsid w:val="00EB6DDF"/>
    <w:rsid w:val="00EC0A62"/>
    <w:rsid w:val="00EC0BE2"/>
    <w:rsid w:val="00EC6B39"/>
    <w:rsid w:val="00EC6DEA"/>
    <w:rsid w:val="00ED0686"/>
    <w:rsid w:val="00ED10C7"/>
    <w:rsid w:val="00ED4E61"/>
    <w:rsid w:val="00ED5442"/>
    <w:rsid w:val="00ED58BA"/>
    <w:rsid w:val="00EE20DC"/>
    <w:rsid w:val="00EE3C63"/>
    <w:rsid w:val="00EE4673"/>
    <w:rsid w:val="00EE561F"/>
    <w:rsid w:val="00EE795B"/>
    <w:rsid w:val="00EF113D"/>
    <w:rsid w:val="00EF1D5B"/>
    <w:rsid w:val="00EF796C"/>
    <w:rsid w:val="00F1033E"/>
    <w:rsid w:val="00F10786"/>
    <w:rsid w:val="00F1392F"/>
    <w:rsid w:val="00F144AF"/>
    <w:rsid w:val="00F16C83"/>
    <w:rsid w:val="00F2057A"/>
    <w:rsid w:val="00F216CA"/>
    <w:rsid w:val="00F224CD"/>
    <w:rsid w:val="00F228EA"/>
    <w:rsid w:val="00F23B5C"/>
    <w:rsid w:val="00F2661A"/>
    <w:rsid w:val="00F30DCB"/>
    <w:rsid w:val="00F32ACD"/>
    <w:rsid w:val="00F33E5D"/>
    <w:rsid w:val="00F34D70"/>
    <w:rsid w:val="00F41881"/>
    <w:rsid w:val="00F42496"/>
    <w:rsid w:val="00F42B5D"/>
    <w:rsid w:val="00F42BF3"/>
    <w:rsid w:val="00F4332B"/>
    <w:rsid w:val="00F47044"/>
    <w:rsid w:val="00F474F3"/>
    <w:rsid w:val="00F50D6D"/>
    <w:rsid w:val="00F51719"/>
    <w:rsid w:val="00F61F63"/>
    <w:rsid w:val="00F63F64"/>
    <w:rsid w:val="00F640C1"/>
    <w:rsid w:val="00F644AC"/>
    <w:rsid w:val="00F666AE"/>
    <w:rsid w:val="00F67BAE"/>
    <w:rsid w:val="00F713C3"/>
    <w:rsid w:val="00F73A05"/>
    <w:rsid w:val="00F740A2"/>
    <w:rsid w:val="00F75546"/>
    <w:rsid w:val="00F84EF1"/>
    <w:rsid w:val="00F84F69"/>
    <w:rsid w:val="00F85C6E"/>
    <w:rsid w:val="00F93A14"/>
    <w:rsid w:val="00F948F8"/>
    <w:rsid w:val="00F95714"/>
    <w:rsid w:val="00F95B14"/>
    <w:rsid w:val="00F968B7"/>
    <w:rsid w:val="00F97F3D"/>
    <w:rsid w:val="00FA0D16"/>
    <w:rsid w:val="00FA5B05"/>
    <w:rsid w:val="00FB0B0C"/>
    <w:rsid w:val="00FB51C2"/>
    <w:rsid w:val="00FC4BEF"/>
    <w:rsid w:val="00FC5A9C"/>
    <w:rsid w:val="00FC7C05"/>
    <w:rsid w:val="00FD286C"/>
    <w:rsid w:val="00FD7A57"/>
    <w:rsid w:val="00FE7928"/>
    <w:rsid w:val="00FF33ED"/>
    <w:rsid w:val="00FF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6E1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CE6E1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CE6E1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CE6E1A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969"/>
    <w:rPr>
      <w:sz w:val="24"/>
    </w:rPr>
  </w:style>
  <w:style w:type="character" w:customStyle="1" w:styleId="20">
    <w:name w:val="Заголовок 2 Знак"/>
    <w:basedOn w:val="a0"/>
    <w:link w:val="2"/>
    <w:uiPriority w:val="99"/>
    <w:locked/>
    <w:rsid w:val="00E70969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E70969"/>
    <w:rPr>
      <w:b/>
      <w:sz w:val="40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CE6E1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E6E1A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CE6E1A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70969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b"/>
    <w:uiPriority w:val="99"/>
    <w:rsid w:val="00E70969"/>
    <w:rPr>
      <w:rFonts w:ascii="Tahoma" w:hAnsi="Tahoma" w:cs="Tahoma"/>
      <w:shd w:val="clear" w:color="auto" w:fill="000080"/>
    </w:rPr>
  </w:style>
  <w:style w:type="paragraph" w:styleId="ab">
    <w:name w:val="Document Map"/>
    <w:basedOn w:val="a"/>
    <w:link w:val="aa"/>
    <w:uiPriority w:val="99"/>
    <w:rsid w:val="00E70969"/>
    <w:pPr>
      <w:shd w:val="clear" w:color="auto" w:fill="00008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ac">
    <w:name w:val="Цветовое выделение"/>
    <w:uiPriority w:val="99"/>
    <w:rsid w:val="00E70969"/>
    <w:rPr>
      <w:b/>
      <w:color w:val="000080"/>
    </w:rPr>
  </w:style>
  <w:style w:type="character" w:customStyle="1" w:styleId="ad">
    <w:name w:val="Гипертекстовая ссылка"/>
    <w:basedOn w:val="ac"/>
    <w:uiPriority w:val="99"/>
    <w:rsid w:val="00E70969"/>
    <w:rPr>
      <w:rFonts w:cs="Times New Roman"/>
      <w:b w:val="0"/>
      <w:color w:val="008000"/>
    </w:rPr>
  </w:style>
  <w:style w:type="paragraph" w:customStyle="1" w:styleId="ae">
    <w:name w:val="Нормальный (таблица)"/>
    <w:basedOn w:val="a"/>
    <w:next w:val="a"/>
    <w:uiPriority w:val="99"/>
    <w:rsid w:val="00E7096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">
    <w:name w:val="Активная гипертекстовая ссылка"/>
    <w:basedOn w:val="ad"/>
    <w:uiPriority w:val="99"/>
    <w:rsid w:val="003B590D"/>
    <w:rPr>
      <w:rFonts w:cs="Times New Roman"/>
      <w:b w:val="0"/>
      <w:color w:val="008000"/>
      <w:u w:val="single"/>
    </w:rPr>
  </w:style>
  <w:style w:type="paragraph" w:customStyle="1" w:styleId="af0">
    <w:name w:val="Основное меню (преемственное)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1">
    <w:name w:val="Заголовок"/>
    <w:basedOn w:val="af0"/>
    <w:next w:val="a"/>
    <w:uiPriority w:val="99"/>
    <w:rsid w:val="003B590D"/>
    <w:rPr>
      <w:rFonts w:ascii="Arial" w:hAnsi="Arial" w:cs="Arial"/>
      <w:b/>
      <w:bCs/>
      <w:color w:val="C0C0C0"/>
    </w:rPr>
  </w:style>
  <w:style w:type="character" w:customStyle="1" w:styleId="af2">
    <w:name w:val="Заголовок своего сообщения"/>
    <w:basedOn w:val="ac"/>
    <w:uiPriority w:val="99"/>
    <w:rsid w:val="003B590D"/>
    <w:rPr>
      <w:rFonts w:cs="Times New Roman"/>
      <w:b w:val="0"/>
      <w:color w:val="000080"/>
    </w:rPr>
  </w:style>
  <w:style w:type="paragraph" w:customStyle="1" w:styleId="af3">
    <w:name w:val="Заголовок статьи"/>
    <w:basedOn w:val="a"/>
    <w:next w:val="a"/>
    <w:uiPriority w:val="99"/>
    <w:rsid w:val="003B590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Заголовок чужого сообщения"/>
    <w:basedOn w:val="ac"/>
    <w:uiPriority w:val="99"/>
    <w:rsid w:val="003B590D"/>
    <w:rPr>
      <w:rFonts w:cs="Times New Roman"/>
      <w:b w:val="0"/>
      <w:color w:val="FF0000"/>
    </w:rPr>
  </w:style>
  <w:style w:type="paragraph" w:customStyle="1" w:styleId="af5">
    <w:name w:val="Интерактивный заголовок"/>
    <w:basedOn w:val="af1"/>
    <w:next w:val="a"/>
    <w:uiPriority w:val="99"/>
    <w:rsid w:val="003B590D"/>
    <w:rPr>
      <w:b w:val="0"/>
      <w:bCs w:val="0"/>
      <w:color w:val="auto"/>
      <w:u w:val="single"/>
    </w:rPr>
  </w:style>
  <w:style w:type="paragraph" w:customStyle="1" w:styleId="af6">
    <w:name w:val="Интерфейс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af7">
    <w:name w:val="Комментарий"/>
    <w:basedOn w:val="a"/>
    <w:next w:val="a"/>
    <w:uiPriority w:val="99"/>
    <w:rsid w:val="003B590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3B590D"/>
    <w:pPr>
      <w:ind w:left="0"/>
    </w:pPr>
  </w:style>
  <w:style w:type="paragraph" w:customStyle="1" w:styleId="af9">
    <w:name w:val="Текст (лев. подпись)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a">
    <w:name w:val="Колонтитул (левый)"/>
    <w:basedOn w:val="af9"/>
    <w:next w:val="a"/>
    <w:uiPriority w:val="99"/>
    <w:rsid w:val="003B590D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rsid w:val="003B590D"/>
    <w:pPr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c">
    <w:name w:val="Колонтитул (правый)"/>
    <w:basedOn w:val="afb"/>
    <w:next w:val="a"/>
    <w:uiPriority w:val="99"/>
    <w:rsid w:val="003B590D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rsid w:val="003B590D"/>
    <w:pPr>
      <w:ind w:left="0"/>
      <w:jc w:val="left"/>
    </w:pPr>
    <w:rPr>
      <w:i w:val="0"/>
      <w:iCs w:val="0"/>
      <w:color w:val="000080"/>
    </w:rPr>
  </w:style>
  <w:style w:type="paragraph" w:customStyle="1" w:styleId="afe">
    <w:name w:val="Моноширинный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f">
    <w:name w:val="Найденные слова"/>
    <w:basedOn w:val="ac"/>
    <w:uiPriority w:val="99"/>
    <w:rsid w:val="003B590D"/>
    <w:rPr>
      <w:rFonts w:cs="Times New Roman"/>
      <w:b w:val="0"/>
      <w:color w:val="000080"/>
    </w:rPr>
  </w:style>
  <w:style w:type="character" w:customStyle="1" w:styleId="aff0">
    <w:name w:val="Не вступил в силу"/>
    <w:basedOn w:val="ac"/>
    <w:uiPriority w:val="99"/>
    <w:rsid w:val="003B590D"/>
    <w:rPr>
      <w:rFonts w:cs="Times New Roman"/>
      <w:b w:val="0"/>
      <w:color w:val="008080"/>
    </w:rPr>
  </w:style>
  <w:style w:type="paragraph" w:customStyle="1" w:styleId="aff1">
    <w:name w:val="Объект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Таблицы (моноширинный)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3B590D"/>
    <w:pPr>
      <w:ind w:left="140"/>
    </w:pPr>
    <w:rPr>
      <w:rFonts w:ascii="Arial" w:hAnsi="Arial" w:cs="Arial"/>
    </w:rPr>
  </w:style>
  <w:style w:type="character" w:customStyle="1" w:styleId="aff4">
    <w:name w:val="Опечатки"/>
    <w:uiPriority w:val="99"/>
    <w:rsid w:val="003B590D"/>
    <w:rPr>
      <w:color w:val="FF0000"/>
    </w:rPr>
  </w:style>
  <w:style w:type="paragraph" w:customStyle="1" w:styleId="aff5">
    <w:name w:val="Переменная часть"/>
    <w:basedOn w:val="af0"/>
    <w:next w:val="a"/>
    <w:uiPriority w:val="99"/>
    <w:rsid w:val="003B590D"/>
    <w:rPr>
      <w:rFonts w:ascii="Arial" w:hAnsi="Arial" w:cs="Arial"/>
      <w:sz w:val="20"/>
      <w:szCs w:val="20"/>
    </w:rPr>
  </w:style>
  <w:style w:type="paragraph" w:customStyle="1" w:styleId="aff6">
    <w:name w:val="Постоянная часть"/>
    <w:basedOn w:val="af0"/>
    <w:next w:val="a"/>
    <w:uiPriority w:val="99"/>
    <w:rsid w:val="003B590D"/>
    <w:rPr>
      <w:rFonts w:ascii="Arial" w:hAnsi="Arial" w:cs="Arial"/>
      <w:sz w:val="22"/>
      <w:szCs w:val="22"/>
    </w:rPr>
  </w:style>
  <w:style w:type="paragraph" w:customStyle="1" w:styleId="aff7">
    <w:name w:val="Прижатый влево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8">
    <w:name w:val="Продолжение ссылки"/>
    <w:basedOn w:val="ad"/>
    <w:uiPriority w:val="99"/>
    <w:rsid w:val="003B590D"/>
    <w:rPr>
      <w:rFonts w:cs="Times New Roman"/>
      <w:b w:val="0"/>
      <w:color w:val="008000"/>
    </w:rPr>
  </w:style>
  <w:style w:type="paragraph" w:customStyle="1" w:styleId="aff9">
    <w:name w:val="Словарная статья"/>
    <w:basedOn w:val="a"/>
    <w:next w:val="a"/>
    <w:uiPriority w:val="99"/>
    <w:rsid w:val="003B590D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a">
    <w:name w:val="Сравнение редакций"/>
    <w:basedOn w:val="ac"/>
    <w:uiPriority w:val="99"/>
    <w:rsid w:val="003B590D"/>
    <w:rPr>
      <w:rFonts w:cs="Times New Roman"/>
      <w:b w:val="0"/>
      <w:color w:val="000080"/>
    </w:rPr>
  </w:style>
  <w:style w:type="character" w:customStyle="1" w:styleId="affb">
    <w:name w:val="Сравнение редакций. Добавленный фрагмент"/>
    <w:uiPriority w:val="99"/>
    <w:rsid w:val="003B590D"/>
    <w:rPr>
      <w:color w:val="0000FF"/>
    </w:rPr>
  </w:style>
  <w:style w:type="character" w:customStyle="1" w:styleId="affc">
    <w:name w:val="Сравнение редакций. Удаленный фрагмент"/>
    <w:uiPriority w:val="99"/>
    <w:rsid w:val="003B590D"/>
    <w:rPr>
      <w:strike/>
      <w:color w:val="808000"/>
    </w:rPr>
  </w:style>
  <w:style w:type="paragraph" w:customStyle="1" w:styleId="affd">
    <w:name w:val="Текст (справка)"/>
    <w:basedOn w:val="a"/>
    <w:next w:val="a"/>
    <w:uiPriority w:val="99"/>
    <w:rsid w:val="003B590D"/>
    <w:pPr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e">
    <w:name w:val="Текст в таблице"/>
    <w:basedOn w:val="ae"/>
    <w:next w:val="a"/>
    <w:uiPriority w:val="99"/>
    <w:rsid w:val="003B590D"/>
    <w:pPr>
      <w:ind w:firstLine="500"/>
    </w:pPr>
  </w:style>
  <w:style w:type="paragraph" w:customStyle="1" w:styleId="afff">
    <w:name w:val="Технический комментарий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f0">
    <w:name w:val="Утратил силу"/>
    <w:basedOn w:val="ac"/>
    <w:uiPriority w:val="99"/>
    <w:rsid w:val="003B590D"/>
    <w:rPr>
      <w:rFonts w:cs="Times New Roman"/>
      <w:b w:val="0"/>
      <w:strike/>
      <w:color w:val="808000"/>
    </w:rPr>
  </w:style>
  <w:style w:type="paragraph" w:customStyle="1" w:styleId="afff1">
    <w:name w:val="Центрированный (таблица)"/>
    <w:basedOn w:val="ae"/>
    <w:next w:val="a"/>
    <w:uiPriority w:val="99"/>
    <w:rsid w:val="003B590D"/>
    <w:pPr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D523FB"/>
  </w:style>
  <w:style w:type="table" w:styleId="afff2">
    <w:name w:val="Table Grid"/>
    <w:basedOn w:val="a1"/>
    <w:rsid w:val="00D52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basedOn w:val="a0"/>
    <w:link w:val="a5"/>
    <w:rsid w:val="00A86A61"/>
  </w:style>
  <w:style w:type="character" w:customStyle="1" w:styleId="11">
    <w:name w:val="Схема документа Знак1"/>
    <w:basedOn w:val="a0"/>
    <w:uiPriority w:val="99"/>
    <w:semiHidden/>
    <w:rsid w:val="00A86A61"/>
    <w:rPr>
      <w:rFonts w:ascii="Tahoma" w:hAnsi="Tahoma" w:cs="Tahoma"/>
      <w:sz w:val="16"/>
      <w:szCs w:val="16"/>
    </w:rPr>
  </w:style>
  <w:style w:type="paragraph" w:styleId="afff3">
    <w:name w:val="List Paragraph"/>
    <w:basedOn w:val="a"/>
    <w:uiPriority w:val="34"/>
    <w:qFormat/>
    <w:rsid w:val="004E3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969"/>
    <w:rPr>
      <w:sz w:val="24"/>
    </w:rPr>
  </w:style>
  <w:style w:type="character" w:customStyle="1" w:styleId="20">
    <w:name w:val="Заголовок 2 Знак"/>
    <w:basedOn w:val="a0"/>
    <w:link w:val="2"/>
    <w:uiPriority w:val="99"/>
    <w:locked/>
    <w:rsid w:val="00E70969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E70969"/>
    <w:rPr>
      <w:b/>
      <w:sz w:val="40"/>
    </w:rPr>
  </w:style>
  <w:style w:type="character" w:customStyle="1" w:styleId="40">
    <w:name w:val="Заголовок 4 Знак"/>
    <w:link w:val="4"/>
    <w:uiPriority w:val="99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70969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b"/>
    <w:uiPriority w:val="99"/>
    <w:rsid w:val="00E70969"/>
    <w:rPr>
      <w:rFonts w:ascii="Tahoma" w:hAnsi="Tahoma" w:cs="Tahoma"/>
      <w:shd w:val="clear" w:color="auto" w:fill="000080"/>
    </w:rPr>
  </w:style>
  <w:style w:type="paragraph" w:styleId="ab">
    <w:name w:val="Document Map"/>
    <w:basedOn w:val="a"/>
    <w:link w:val="aa"/>
    <w:uiPriority w:val="99"/>
    <w:rsid w:val="00E70969"/>
    <w:pPr>
      <w:shd w:val="clear" w:color="auto" w:fill="00008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ac">
    <w:name w:val="Цветовое выделение"/>
    <w:uiPriority w:val="99"/>
    <w:rsid w:val="00E70969"/>
    <w:rPr>
      <w:b/>
      <w:color w:val="000080"/>
    </w:rPr>
  </w:style>
  <w:style w:type="character" w:customStyle="1" w:styleId="ad">
    <w:name w:val="Гипертекстовая ссылка"/>
    <w:basedOn w:val="ac"/>
    <w:uiPriority w:val="99"/>
    <w:rsid w:val="00E70969"/>
    <w:rPr>
      <w:rFonts w:cs="Times New Roman"/>
      <w:b w:val="0"/>
      <w:color w:val="008000"/>
    </w:rPr>
  </w:style>
  <w:style w:type="paragraph" w:customStyle="1" w:styleId="ae">
    <w:name w:val="Нормальный (таблица)"/>
    <w:basedOn w:val="a"/>
    <w:next w:val="a"/>
    <w:uiPriority w:val="99"/>
    <w:rsid w:val="00E7096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">
    <w:name w:val="Активная гипертекстовая ссылка"/>
    <w:basedOn w:val="ad"/>
    <w:uiPriority w:val="99"/>
    <w:rsid w:val="003B590D"/>
    <w:rPr>
      <w:rFonts w:cs="Times New Roman"/>
      <w:b w:val="0"/>
      <w:color w:val="008000"/>
      <w:u w:val="single"/>
    </w:rPr>
  </w:style>
  <w:style w:type="paragraph" w:customStyle="1" w:styleId="af0">
    <w:name w:val="Основное меню (преемственное)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1">
    <w:name w:val="Заголовок"/>
    <w:basedOn w:val="af0"/>
    <w:next w:val="a"/>
    <w:uiPriority w:val="99"/>
    <w:rsid w:val="003B590D"/>
    <w:rPr>
      <w:rFonts w:ascii="Arial" w:hAnsi="Arial" w:cs="Arial"/>
      <w:b/>
      <w:bCs/>
      <w:color w:val="C0C0C0"/>
    </w:rPr>
  </w:style>
  <w:style w:type="character" w:customStyle="1" w:styleId="af2">
    <w:name w:val="Заголовок своего сообщения"/>
    <w:basedOn w:val="ac"/>
    <w:uiPriority w:val="99"/>
    <w:rsid w:val="003B590D"/>
    <w:rPr>
      <w:rFonts w:cs="Times New Roman"/>
      <w:b w:val="0"/>
      <w:color w:val="000080"/>
    </w:rPr>
  </w:style>
  <w:style w:type="paragraph" w:customStyle="1" w:styleId="af3">
    <w:name w:val="Заголовок статьи"/>
    <w:basedOn w:val="a"/>
    <w:next w:val="a"/>
    <w:uiPriority w:val="99"/>
    <w:rsid w:val="003B590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Заголовок чужого сообщения"/>
    <w:basedOn w:val="ac"/>
    <w:uiPriority w:val="99"/>
    <w:rsid w:val="003B590D"/>
    <w:rPr>
      <w:rFonts w:cs="Times New Roman"/>
      <w:b w:val="0"/>
      <w:color w:val="FF0000"/>
    </w:rPr>
  </w:style>
  <w:style w:type="paragraph" w:customStyle="1" w:styleId="af5">
    <w:name w:val="Интерактивный заголовок"/>
    <w:basedOn w:val="af1"/>
    <w:next w:val="a"/>
    <w:uiPriority w:val="99"/>
    <w:rsid w:val="003B590D"/>
    <w:rPr>
      <w:b w:val="0"/>
      <w:bCs w:val="0"/>
      <w:color w:val="auto"/>
      <w:u w:val="single"/>
    </w:rPr>
  </w:style>
  <w:style w:type="paragraph" w:customStyle="1" w:styleId="af6">
    <w:name w:val="Интерфейс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af7">
    <w:name w:val="Комментарий"/>
    <w:basedOn w:val="a"/>
    <w:next w:val="a"/>
    <w:uiPriority w:val="99"/>
    <w:rsid w:val="003B590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3B590D"/>
    <w:pPr>
      <w:ind w:left="0"/>
    </w:pPr>
  </w:style>
  <w:style w:type="paragraph" w:customStyle="1" w:styleId="af9">
    <w:name w:val="Текст (лев. подпись)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a">
    <w:name w:val="Колонтитул (левый)"/>
    <w:basedOn w:val="af9"/>
    <w:next w:val="a"/>
    <w:uiPriority w:val="99"/>
    <w:rsid w:val="003B590D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rsid w:val="003B590D"/>
    <w:pPr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c">
    <w:name w:val="Колонтитул (правый)"/>
    <w:basedOn w:val="afb"/>
    <w:next w:val="a"/>
    <w:uiPriority w:val="99"/>
    <w:rsid w:val="003B590D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rsid w:val="003B590D"/>
    <w:pPr>
      <w:ind w:left="0"/>
      <w:jc w:val="left"/>
    </w:pPr>
    <w:rPr>
      <w:i w:val="0"/>
      <w:iCs w:val="0"/>
      <w:color w:val="000080"/>
    </w:rPr>
  </w:style>
  <w:style w:type="paragraph" w:customStyle="1" w:styleId="afe">
    <w:name w:val="Моноширинный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f">
    <w:name w:val="Найденные слова"/>
    <w:basedOn w:val="ac"/>
    <w:uiPriority w:val="99"/>
    <w:rsid w:val="003B590D"/>
    <w:rPr>
      <w:rFonts w:cs="Times New Roman"/>
      <w:b w:val="0"/>
      <w:color w:val="000080"/>
    </w:rPr>
  </w:style>
  <w:style w:type="character" w:customStyle="1" w:styleId="aff0">
    <w:name w:val="Не вступил в силу"/>
    <w:basedOn w:val="ac"/>
    <w:uiPriority w:val="99"/>
    <w:rsid w:val="003B590D"/>
    <w:rPr>
      <w:rFonts w:cs="Times New Roman"/>
      <w:b w:val="0"/>
      <w:color w:val="008080"/>
    </w:rPr>
  </w:style>
  <w:style w:type="paragraph" w:customStyle="1" w:styleId="aff1">
    <w:name w:val="Объект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2">
    <w:name w:val="Таблицы (моноширинный)"/>
    <w:basedOn w:val="a"/>
    <w:next w:val="a"/>
    <w:uiPriority w:val="99"/>
    <w:rsid w:val="003B590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3B590D"/>
    <w:pPr>
      <w:ind w:left="140"/>
    </w:pPr>
    <w:rPr>
      <w:rFonts w:ascii="Arial" w:hAnsi="Arial" w:cs="Arial"/>
    </w:rPr>
  </w:style>
  <w:style w:type="character" w:customStyle="1" w:styleId="aff4">
    <w:name w:val="Опечатки"/>
    <w:uiPriority w:val="99"/>
    <w:rsid w:val="003B590D"/>
    <w:rPr>
      <w:color w:val="FF0000"/>
    </w:rPr>
  </w:style>
  <w:style w:type="paragraph" w:customStyle="1" w:styleId="aff5">
    <w:name w:val="Переменная часть"/>
    <w:basedOn w:val="af0"/>
    <w:next w:val="a"/>
    <w:uiPriority w:val="99"/>
    <w:rsid w:val="003B590D"/>
    <w:rPr>
      <w:rFonts w:ascii="Arial" w:hAnsi="Arial" w:cs="Arial"/>
      <w:sz w:val="20"/>
      <w:szCs w:val="20"/>
    </w:rPr>
  </w:style>
  <w:style w:type="paragraph" w:customStyle="1" w:styleId="aff6">
    <w:name w:val="Постоянная часть"/>
    <w:basedOn w:val="af0"/>
    <w:next w:val="a"/>
    <w:uiPriority w:val="99"/>
    <w:rsid w:val="003B590D"/>
    <w:rPr>
      <w:rFonts w:ascii="Arial" w:hAnsi="Arial" w:cs="Arial"/>
      <w:sz w:val="22"/>
      <w:szCs w:val="22"/>
    </w:rPr>
  </w:style>
  <w:style w:type="paragraph" w:customStyle="1" w:styleId="aff7">
    <w:name w:val="Прижатый влево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8">
    <w:name w:val="Продолжение ссылки"/>
    <w:basedOn w:val="ad"/>
    <w:uiPriority w:val="99"/>
    <w:rsid w:val="003B590D"/>
    <w:rPr>
      <w:rFonts w:cs="Times New Roman"/>
      <w:b w:val="0"/>
      <w:color w:val="008000"/>
    </w:rPr>
  </w:style>
  <w:style w:type="paragraph" w:customStyle="1" w:styleId="aff9">
    <w:name w:val="Словарная статья"/>
    <w:basedOn w:val="a"/>
    <w:next w:val="a"/>
    <w:uiPriority w:val="99"/>
    <w:rsid w:val="003B590D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a">
    <w:name w:val="Сравнение редакций"/>
    <w:basedOn w:val="ac"/>
    <w:uiPriority w:val="99"/>
    <w:rsid w:val="003B590D"/>
    <w:rPr>
      <w:rFonts w:cs="Times New Roman"/>
      <w:b w:val="0"/>
      <w:color w:val="000080"/>
    </w:rPr>
  </w:style>
  <w:style w:type="character" w:customStyle="1" w:styleId="affb">
    <w:name w:val="Сравнение редакций. Добавленный фрагмент"/>
    <w:uiPriority w:val="99"/>
    <w:rsid w:val="003B590D"/>
    <w:rPr>
      <w:color w:val="0000FF"/>
    </w:rPr>
  </w:style>
  <w:style w:type="character" w:customStyle="1" w:styleId="affc">
    <w:name w:val="Сравнение редакций. Удаленный фрагмент"/>
    <w:uiPriority w:val="99"/>
    <w:rsid w:val="003B590D"/>
    <w:rPr>
      <w:strike/>
      <w:color w:val="808000"/>
    </w:rPr>
  </w:style>
  <w:style w:type="paragraph" w:customStyle="1" w:styleId="affd">
    <w:name w:val="Текст (справка)"/>
    <w:basedOn w:val="a"/>
    <w:next w:val="a"/>
    <w:uiPriority w:val="99"/>
    <w:rsid w:val="003B590D"/>
    <w:pPr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e">
    <w:name w:val="Текст в таблице"/>
    <w:basedOn w:val="ae"/>
    <w:next w:val="a"/>
    <w:uiPriority w:val="99"/>
    <w:rsid w:val="003B590D"/>
    <w:pPr>
      <w:ind w:firstLine="500"/>
    </w:pPr>
  </w:style>
  <w:style w:type="paragraph" w:customStyle="1" w:styleId="afff">
    <w:name w:val="Технический комментарий"/>
    <w:basedOn w:val="a"/>
    <w:next w:val="a"/>
    <w:uiPriority w:val="99"/>
    <w:rsid w:val="003B59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f0">
    <w:name w:val="Утратил силу"/>
    <w:basedOn w:val="ac"/>
    <w:uiPriority w:val="99"/>
    <w:rsid w:val="003B590D"/>
    <w:rPr>
      <w:rFonts w:cs="Times New Roman"/>
      <w:b w:val="0"/>
      <w:strike/>
      <w:color w:val="808000"/>
    </w:rPr>
  </w:style>
  <w:style w:type="paragraph" w:customStyle="1" w:styleId="afff1">
    <w:name w:val="Центрированный (таблица)"/>
    <w:basedOn w:val="ae"/>
    <w:next w:val="a"/>
    <w:uiPriority w:val="99"/>
    <w:rsid w:val="003B590D"/>
    <w:pPr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D523FB"/>
  </w:style>
  <w:style w:type="table" w:styleId="afff2">
    <w:name w:val="Table Grid"/>
    <w:basedOn w:val="a1"/>
    <w:rsid w:val="00D52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n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428F4-EB30-47BA-8713-217B0385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4573</TotalTime>
  <Pages>3</Pages>
  <Words>1103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USER</cp:lastModifiedBy>
  <cp:revision>534</cp:revision>
  <cp:lastPrinted>2018-02-27T11:23:00Z</cp:lastPrinted>
  <dcterms:created xsi:type="dcterms:W3CDTF">2015-12-30T15:08:00Z</dcterms:created>
  <dcterms:modified xsi:type="dcterms:W3CDTF">2018-02-27T11:58:00Z</dcterms:modified>
</cp:coreProperties>
</file>