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AE" w:rsidRDefault="00A30EAE">
      <w:pPr>
        <w:rPr>
          <w:sz w:val="30"/>
        </w:rPr>
      </w:pPr>
    </w:p>
    <w:p w:rsidR="00A30EAE" w:rsidRDefault="00E37EE5" w:rsidP="00E37EE5">
      <w:pPr>
        <w:jc w:val="center"/>
      </w:pPr>
      <w:r w:rsidRPr="00E37EE5">
        <w:rPr>
          <w:noProof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2CB" w:rsidRDefault="00AE12CB" w:rsidP="00AE12CB">
      <w:pPr>
        <w:widowControl/>
        <w:rPr>
          <w:b/>
          <w:sz w:val="36"/>
          <w:szCs w:val="36"/>
        </w:rPr>
      </w:pPr>
      <w:bookmarkStart w:id="0" w:name="_GoBack"/>
    </w:p>
    <w:p w:rsidR="00AE12CB" w:rsidRPr="00AE12CB" w:rsidRDefault="00AE12CB" w:rsidP="00AE12CB">
      <w:pPr>
        <w:widowControl/>
        <w:jc w:val="center"/>
        <w:rPr>
          <w:b/>
          <w:sz w:val="28"/>
          <w:szCs w:val="28"/>
        </w:rPr>
      </w:pPr>
      <w:r w:rsidRPr="00AE12CB">
        <w:rPr>
          <w:b/>
          <w:sz w:val="28"/>
          <w:szCs w:val="28"/>
        </w:rPr>
        <w:t>АДМИНИСТРАЦИЯ  БОГОРОДСКОГО  СЕЛЬСОВЕТА</w:t>
      </w:r>
    </w:p>
    <w:p w:rsidR="00E37EE5" w:rsidRPr="00AE12CB" w:rsidRDefault="00E37EE5" w:rsidP="00AE12CB">
      <w:pPr>
        <w:widowControl/>
        <w:jc w:val="center"/>
        <w:rPr>
          <w:b/>
          <w:sz w:val="28"/>
          <w:szCs w:val="28"/>
        </w:rPr>
      </w:pPr>
      <w:r w:rsidRPr="00AE12CB">
        <w:rPr>
          <w:b/>
          <w:sz w:val="28"/>
          <w:szCs w:val="28"/>
        </w:rPr>
        <w:t>МОКШАНСКОГО РАЙОНА  ПЕНЗЕНСКОЙ ОБЛАСТИ</w:t>
      </w:r>
    </w:p>
    <w:p w:rsidR="00AE12CB" w:rsidRPr="00AE12CB" w:rsidRDefault="00AE12CB" w:rsidP="00E37EE5">
      <w:pPr>
        <w:widowControl/>
        <w:jc w:val="center"/>
        <w:rPr>
          <w:b/>
          <w:sz w:val="28"/>
          <w:szCs w:val="28"/>
        </w:rPr>
      </w:pPr>
    </w:p>
    <w:p w:rsidR="00E37EE5" w:rsidRPr="00AE12CB" w:rsidRDefault="00E37EE5" w:rsidP="00E37EE5">
      <w:pPr>
        <w:widowControl/>
        <w:jc w:val="center"/>
        <w:rPr>
          <w:b/>
          <w:sz w:val="28"/>
          <w:szCs w:val="28"/>
        </w:rPr>
      </w:pPr>
      <w:r w:rsidRPr="00AE12CB">
        <w:rPr>
          <w:b/>
          <w:sz w:val="28"/>
          <w:szCs w:val="28"/>
        </w:rPr>
        <w:t>ПОСТАНОВЛЕНИ</w:t>
      </w:r>
      <w:r w:rsidR="00AE12CB" w:rsidRPr="00AE12CB">
        <w:rPr>
          <w:b/>
          <w:sz w:val="28"/>
          <w:szCs w:val="28"/>
        </w:rPr>
        <w:t>Е</w:t>
      </w:r>
    </w:p>
    <w:p w:rsidR="00AE12CB" w:rsidRDefault="00AE12CB" w:rsidP="00E37EE5">
      <w:pPr>
        <w:widowControl/>
        <w:jc w:val="center"/>
        <w:rPr>
          <w:sz w:val="28"/>
          <w:szCs w:val="28"/>
        </w:rPr>
      </w:pPr>
    </w:p>
    <w:p w:rsidR="00AE12CB" w:rsidRPr="00AE12CB" w:rsidRDefault="00AE12CB" w:rsidP="00E37EE5">
      <w:pPr>
        <w:widowControl/>
        <w:jc w:val="center"/>
        <w:rPr>
          <w:sz w:val="22"/>
          <w:szCs w:val="22"/>
        </w:rPr>
      </w:pPr>
      <w:r w:rsidRPr="00AE12CB">
        <w:rPr>
          <w:sz w:val="22"/>
          <w:szCs w:val="22"/>
        </w:rPr>
        <w:t>от 08.12.2023 №114</w:t>
      </w:r>
    </w:p>
    <w:p w:rsidR="00AE12CB" w:rsidRPr="00AE12CB" w:rsidRDefault="00AE12CB" w:rsidP="00E37EE5">
      <w:pPr>
        <w:widowControl/>
        <w:jc w:val="center"/>
        <w:rPr>
          <w:b/>
          <w:sz w:val="22"/>
          <w:szCs w:val="22"/>
        </w:rPr>
      </w:pPr>
      <w:r w:rsidRPr="00AE12CB">
        <w:rPr>
          <w:sz w:val="22"/>
          <w:szCs w:val="22"/>
        </w:rPr>
        <w:t>с.Богородское</w:t>
      </w:r>
    </w:p>
    <w:p w:rsidR="00E37EE5" w:rsidRDefault="00E37EE5" w:rsidP="006A36F8">
      <w:pPr>
        <w:widowControl/>
        <w:jc w:val="center"/>
        <w:rPr>
          <w:b/>
          <w:sz w:val="28"/>
          <w:szCs w:val="28"/>
        </w:rPr>
      </w:pPr>
    </w:p>
    <w:p w:rsidR="006A36F8" w:rsidRPr="00DF35F1" w:rsidRDefault="00517885" w:rsidP="006A36F8">
      <w:pPr>
        <w:widowControl/>
        <w:jc w:val="center"/>
        <w:rPr>
          <w:b/>
          <w:sz w:val="22"/>
          <w:szCs w:val="22"/>
        </w:rPr>
      </w:pPr>
      <w:r w:rsidRPr="00DF35F1">
        <w:rPr>
          <w:b/>
          <w:sz w:val="22"/>
          <w:szCs w:val="22"/>
        </w:rPr>
        <w:t xml:space="preserve">О внесении изменений в </w:t>
      </w:r>
      <w:r w:rsidR="00D44B18" w:rsidRPr="00DF35F1">
        <w:rPr>
          <w:b/>
          <w:sz w:val="22"/>
          <w:szCs w:val="22"/>
        </w:rPr>
        <w:t>постановление администрации Богородского сельсовета Мокшанского района Пензенской области от 10.04.2020 №26</w:t>
      </w:r>
      <w:r w:rsidR="006A36F8" w:rsidRPr="00DF35F1">
        <w:rPr>
          <w:b/>
          <w:sz w:val="22"/>
          <w:szCs w:val="22"/>
        </w:rPr>
        <w:t xml:space="preserve"> </w:t>
      </w:r>
      <w:r w:rsidR="00D44B18" w:rsidRPr="00DF35F1">
        <w:rPr>
          <w:b/>
          <w:sz w:val="22"/>
          <w:szCs w:val="22"/>
        </w:rPr>
        <w:t>«</w:t>
      </w:r>
      <w:r w:rsidR="00D44B18" w:rsidRPr="00DF35F1">
        <w:rPr>
          <w:b/>
          <w:bCs/>
          <w:color w:val="000000"/>
          <w:sz w:val="22"/>
          <w:szCs w:val="22"/>
        </w:rPr>
        <w:t>Об утверждении порядка и сроков составления проекта бюджета Богородского сельсовета Мокшанского района Пензенской области»</w:t>
      </w:r>
    </w:p>
    <w:bookmarkEnd w:id="0"/>
    <w:p w:rsidR="001E5E3C" w:rsidRPr="00DF35F1" w:rsidRDefault="001E5E3C" w:rsidP="006A36F8">
      <w:pPr>
        <w:widowControl/>
        <w:ind w:firstLine="708"/>
        <w:jc w:val="center"/>
        <w:rPr>
          <w:b/>
          <w:sz w:val="22"/>
          <w:szCs w:val="22"/>
        </w:rPr>
      </w:pPr>
    </w:p>
    <w:p w:rsidR="001E5E3C" w:rsidRPr="00DF35F1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DF35F1">
        <w:rPr>
          <w:rFonts w:ascii="Times New Roman" w:hAnsi="Times New Roman"/>
          <w:sz w:val="22"/>
          <w:szCs w:val="22"/>
        </w:rPr>
        <w:t xml:space="preserve">В соответствии </w:t>
      </w:r>
      <w:r w:rsidR="00032361" w:rsidRPr="00DF35F1">
        <w:rPr>
          <w:rFonts w:ascii="Times New Roman" w:hAnsi="Times New Roman"/>
          <w:sz w:val="22"/>
          <w:szCs w:val="22"/>
        </w:rPr>
        <w:t xml:space="preserve">с </w:t>
      </w:r>
      <w:r w:rsidRPr="00DF35F1">
        <w:rPr>
          <w:rFonts w:ascii="Times New Roman" w:hAnsi="Times New Roman"/>
          <w:sz w:val="22"/>
          <w:szCs w:val="22"/>
        </w:rPr>
        <w:t>Бюджетн</w:t>
      </w:r>
      <w:r w:rsidR="00517885" w:rsidRPr="00DF35F1">
        <w:rPr>
          <w:rFonts w:ascii="Times New Roman" w:hAnsi="Times New Roman"/>
          <w:sz w:val="22"/>
          <w:szCs w:val="22"/>
        </w:rPr>
        <w:t>ым</w:t>
      </w:r>
      <w:r w:rsidRPr="00DF35F1">
        <w:rPr>
          <w:rFonts w:ascii="Times New Roman" w:hAnsi="Times New Roman"/>
          <w:sz w:val="22"/>
          <w:szCs w:val="22"/>
        </w:rPr>
        <w:t xml:space="preserve"> кодекс</w:t>
      </w:r>
      <w:r w:rsidR="00517885" w:rsidRPr="00DF35F1">
        <w:rPr>
          <w:rFonts w:ascii="Times New Roman" w:hAnsi="Times New Roman"/>
          <w:sz w:val="22"/>
          <w:szCs w:val="22"/>
        </w:rPr>
        <w:t>ом Российской Федерации</w:t>
      </w:r>
      <w:r w:rsidR="000A5412" w:rsidRPr="00DF35F1">
        <w:rPr>
          <w:rFonts w:ascii="Times New Roman" w:hAnsi="Times New Roman"/>
          <w:sz w:val="22"/>
          <w:szCs w:val="22"/>
        </w:rPr>
        <w:t>,</w:t>
      </w:r>
      <w:r w:rsidR="00D44B18" w:rsidRPr="00DF35F1">
        <w:rPr>
          <w:rFonts w:ascii="Times New Roman" w:hAnsi="Times New Roman"/>
          <w:sz w:val="22"/>
          <w:szCs w:val="22"/>
        </w:rPr>
        <w:t xml:space="preserve"> </w:t>
      </w:r>
      <w:r w:rsidR="004D4152" w:rsidRPr="00DF35F1">
        <w:rPr>
          <w:rFonts w:ascii="Times New Roman" w:hAnsi="Times New Roman"/>
          <w:sz w:val="22"/>
          <w:szCs w:val="22"/>
        </w:rPr>
        <w:t>Положение</w:t>
      </w:r>
      <w:r w:rsidR="00BE22B3" w:rsidRPr="00DF35F1">
        <w:rPr>
          <w:rFonts w:ascii="Times New Roman" w:hAnsi="Times New Roman"/>
          <w:sz w:val="22"/>
          <w:szCs w:val="22"/>
        </w:rPr>
        <w:t>м</w:t>
      </w:r>
      <w:r w:rsidR="004D4152" w:rsidRPr="00DF35F1">
        <w:rPr>
          <w:rFonts w:ascii="Times New Roman" w:hAnsi="Times New Roman"/>
          <w:sz w:val="22"/>
          <w:szCs w:val="22"/>
        </w:rPr>
        <w:t xml:space="preserve"> о бюджетном процессе в </w:t>
      </w:r>
      <w:r w:rsidR="00D44B18" w:rsidRPr="00DF35F1">
        <w:rPr>
          <w:rFonts w:ascii="Times New Roman" w:hAnsi="Times New Roman"/>
          <w:sz w:val="22"/>
          <w:szCs w:val="22"/>
        </w:rPr>
        <w:t xml:space="preserve">Богородском сельсовете </w:t>
      </w:r>
      <w:r w:rsidR="004D4152" w:rsidRPr="00DF35F1">
        <w:rPr>
          <w:rFonts w:ascii="Times New Roman" w:hAnsi="Times New Roman"/>
          <w:sz w:val="22"/>
          <w:szCs w:val="22"/>
        </w:rPr>
        <w:t>Мокшанско</w:t>
      </w:r>
      <w:r w:rsidR="00D44B18" w:rsidRPr="00DF35F1">
        <w:rPr>
          <w:rFonts w:ascii="Times New Roman" w:hAnsi="Times New Roman"/>
          <w:sz w:val="22"/>
          <w:szCs w:val="22"/>
        </w:rPr>
        <w:t>го</w:t>
      </w:r>
      <w:r w:rsidR="004D4152" w:rsidRPr="00DF35F1">
        <w:rPr>
          <w:rFonts w:ascii="Times New Roman" w:hAnsi="Times New Roman"/>
          <w:sz w:val="22"/>
          <w:szCs w:val="22"/>
        </w:rPr>
        <w:t xml:space="preserve"> район</w:t>
      </w:r>
      <w:r w:rsidR="00D44B18" w:rsidRPr="00DF35F1">
        <w:rPr>
          <w:rFonts w:ascii="Times New Roman" w:hAnsi="Times New Roman"/>
          <w:sz w:val="22"/>
          <w:szCs w:val="22"/>
        </w:rPr>
        <w:t>а</w:t>
      </w:r>
      <w:r w:rsidR="00BE22B3" w:rsidRPr="00DF35F1">
        <w:rPr>
          <w:rFonts w:ascii="Times New Roman" w:hAnsi="Times New Roman"/>
          <w:sz w:val="22"/>
          <w:szCs w:val="22"/>
        </w:rPr>
        <w:t xml:space="preserve"> Пензенской области, утвержденным</w:t>
      </w:r>
      <w:r w:rsidR="004D4152" w:rsidRPr="00DF35F1">
        <w:rPr>
          <w:rFonts w:ascii="Times New Roman" w:hAnsi="Times New Roman"/>
          <w:sz w:val="22"/>
          <w:szCs w:val="22"/>
        </w:rPr>
        <w:t xml:space="preserve"> решением </w:t>
      </w:r>
      <w:r w:rsidR="00D44B18" w:rsidRPr="00DF35F1">
        <w:rPr>
          <w:rFonts w:ascii="Times New Roman" w:hAnsi="Times New Roman"/>
          <w:sz w:val="22"/>
          <w:szCs w:val="22"/>
        </w:rPr>
        <w:t xml:space="preserve">Комитета местного самоуправления Богородского сельсовета </w:t>
      </w:r>
      <w:r w:rsidR="004D4152" w:rsidRPr="00DF35F1">
        <w:rPr>
          <w:rFonts w:ascii="Times New Roman" w:hAnsi="Times New Roman"/>
          <w:sz w:val="22"/>
          <w:szCs w:val="22"/>
        </w:rPr>
        <w:t xml:space="preserve">Мокшанского района Пензенской области от </w:t>
      </w:r>
      <w:r w:rsidR="00D44B18" w:rsidRPr="00DF35F1">
        <w:rPr>
          <w:rFonts w:ascii="Times New Roman" w:hAnsi="Times New Roman"/>
          <w:sz w:val="22"/>
          <w:szCs w:val="22"/>
        </w:rPr>
        <w:t>22.03.2022 № 217-73/7</w:t>
      </w:r>
      <w:r w:rsidR="00BE22B3" w:rsidRPr="00DF35F1">
        <w:rPr>
          <w:rFonts w:ascii="Times New Roman" w:hAnsi="Times New Roman"/>
          <w:sz w:val="22"/>
          <w:szCs w:val="22"/>
        </w:rPr>
        <w:t xml:space="preserve">, Уставом </w:t>
      </w:r>
      <w:r w:rsidR="00D44B18" w:rsidRPr="00DF35F1">
        <w:rPr>
          <w:rFonts w:ascii="Times New Roman" w:hAnsi="Times New Roman"/>
          <w:sz w:val="22"/>
          <w:szCs w:val="22"/>
        </w:rPr>
        <w:t xml:space="preserve">Богородского сельсовета </w:t>
      </w:r>
      <w:r w:rsidR="00BE22B3" w:rsidRPr="00DF35F1">
        <w:rPr>
          <w:rFonts w:ascii="Times New Roman" w:hAnsi="Times New Roman"/>
          <w:sz w:val="22"/>
          <w:szCs w:val="22"/>
        </w:rPr>
        <w:t>Мокшанского района Пензенской области</w:t>
      </w:r>
      <w:r w:rsidR="003D22E3" w:rsidRPr="00DF35F1">
        <w:rPr>
          <w:rFonts w:ascii="Times New Roman" w:hAnsi="Times New Roman"/>
          <w:sz w:val="22"/>
          <w:szCs w:val="22"/>
        </w:rPr>
        <w:t>,</w:t>
      </w:r>
    </w:p>
    <w:p w:rsidR="001E5E3C" w:rsidRPr="00DF35F1" w:rsidRDefault="001E5E3C" w:rsidP="001E5E3C">
      <w:pPr>
        <w:jc w:val="center"/>
        <w:rPr>
          <w:sz w:val="22"/>
          <w:szCs w:val="22"/>
        </w:rPr>
      </w:pPr>
    </w:p>
    <w:p w:rsidR="001E5E3C" w:rsidRPr="00DF35F1" w:rsidRDefault="00696CA5" w:rsidP="001E5E3C">
      <w:pPr>
        <w:jc w:val="center"/>
        <w:rPr>
          <w:b/>
          <w:sz w:val="22"/>
          <w:szCs w:val="22"/>
        </w:rPr>
      </w:pPr>
      <w:r w:rsidRPr="00DF35F1">
        <w:rPr>
          <w:b/>
          <w:sz w:val="22"/>
          <w:szCs w:val="22"/>
        </w:rPr>
        <w:t>а</w:t>
      </w:r>
      <w:r w:rsidR="001E5E3C" w:rsidRPr="00DF35F1">
        <w:rPr>
          <w:b/>
          <w:sz w:val="22"/>
          <w:szCs w:val="22"/>
        </w:rPr>
        <w:t xml:space="preserve">дминистрация </w:t>
      </w:r>
      <w:r w:rsidR="00D44B18" w:rsidRPr="00DF35F1">
        <w:rPr>
          <w:b/>
          <w:sz w:val="22"/>
          <w:szCs w:val="22"/>
        </w:rPr>
        <w:t xml:space="preserve">Богородского сельсовета </w:t>
      </w:r>
      <w:r w:rsidR="001E5E3C" w:rsidRPr="00DF35F1">
        <w:rPr>
          <w:b/>
          <w:sz w:val="22"/>
          <w:szCs w:val="22"/>
        </w:rPr>
        <w:t xml:space="preserve">Мокшанского района </w:t>
      </w:r>
      <w:r w:rsidR="00D44B18" w:rsidRPr="00DF35F1">
        <w:rPr>
          <w:b/>
          <w:sz w:val="22"/>
          <w:szCs w:val="22"/>
        </w:rPr>
        <w:t xml:space="preserve">Пензенской области </w:t>
      </w:r>
      <w:r w:rsidR="001E5E3C" w:rsidRPr="00DF35F1">
        <w:rPr>
          <w:b/>
          <w:sz w:val="22"/>
          <w:szCs w:val="22"/>
        </w:rPr>
        <w:t>постановляет:</w:t>
      </w:r>
    </w:p>
    <w:p w:rsidR="001E5E3C" w:rsidRPr="00DF35F1" w:rsidRDefault="001E5E3C" w:rsidP="00B86BE1">
      <w:pPr>
        <w:ind w:firstLine="709"/>
        <w:jc w:val="both"/>
        <w:rPr>
          <w:b/>
          <w:sz w:val="22"/>
          <w:szCs w:val="22"/>
        </w:rPr>
      </w:pPr>
    </w:p>
    <w:p w:rsidR="00D44B18" w:rsidRPr="00DF35F1" w:rsidRDefault="00D44B18" w:rsidP="00D44B18">
      <w:pPr>
        <w:widowControl/>
        <w:rPr>
          <w:bCs/>
          <w:color w:val="000000"/>
          <w:sz w:val="22"/>
          <w:szCs w:val="22"/>
        </w:rPr>
      </w:pPr>
      <w:bookmarkStart w:id="1" w:name="sub_1"/>
      <w:r w:rsidRPr="00DF35F1">
        <w:rPr>
          <w:sz w:val="22"/>
          <w:szCs w:val="22"/>
        </w:rPr>
        <w:t xml:space="preserve">        1.Внести в постановление администрации Богородского сельсовета Мокшанского района Пензенской области от 10.04.2020 №26  «</w:t>
      </w:r>
      <w:r w:rsidRPr="00DF35F1">
        <w:rPr>
          <w:bCs/>
          <w:color w:val="000000"/>
          <w:sz w:val="22"/>
          <w:szCs w:val="22"/>
        </w:rPr>
        <w:t>Об утверждении порядка и сроков составления проекта бюджета Богородского сельсовета Мокшанского района Пензенской области» ( далее- Постановление) изменение, изложив преамбулу Постановления в новой редакции:</w:t>
      </w:r>
    </w:p>
    <w:p w:rsidR="00D44B18" w:rsidRPr="00DF35F1" w:rsidRDefault="00D44B18" w:rsidP="00D44B18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DF35F1">
        <w:rPr>
          <w:rFonts w:ascii="Times New Roman" w:hAnsi="Times New Roman"/>
          <w:bCs/>
          <w:color w:val="000000"/>
          <w:sz w:val="22"/>
          <w:szCs w:val="22"/>
        </w:rPr>
        <w:t>«</w:t>
      </w:r>
      <w:r w:rsidRPr="00DF35F1">
        <w:rPr>
          <w:rFonts w:ascii="Times New Roman" w:hAnsi="Times New Roman"/>
          <w:sz w:val="22"/>
          <w:szCs w:val="22"/>
        </w:rPr>
        <w:t>В соответствии с Бюджетным кодексом Российской Федерации, Положением о бюджетном процессе в Богородском сельсовете Мокшанского района Пензенской области, утвержденным решением Комитета местного самоуправления Богородского сельсовета Мокшанского района Пензенской области от 22.03.2022 № 217-73/7, Уставом Богородского сельсовета Мокшанского района Пензенской области</w:t>
      </w:r>
      <w:r w:rsidRPr="00DF35F1">
        <w:rPr>
          <w:color w:val="000000"/>
          <w:sz w:val="22"/>
          <w:szCs w:val="22"/>
        </w:rPr>
        <w:t>,</w:t>
      </w:r>
      <w:r w:rsidRPr="00DF35F1">
        <w:rPr>
          <w:rFonts w:ascii="Times New Roman" w:hAnsi="Times New Roman"/>
          <w:color w:val="000000"/>
          <w:sz w:val="22"/>
          <w:szCs w:val="22"/>
        </w:rPr>
        <w:t>»</w:t>
      </w:r>
      <w:r w:rsidRPr="00DF35F1">
        <w:rPr>
          <w:color w:val="000000"/>
          <w:sz w:val="22"/>
          <w:szCs w:val="22"/>
        </w:rPr>
        <w:t>.</w:t>
      </w:r>
    </w:p>
    <w:p w:rsidR="004E2938" w:rsidRPr="00DF35F1" w:rsidRDefault="00D44B18" w:rsidP="00326655">
      <w:pPr>
        <w:ind w:firstLine="709"/>
        <w:jc w:val="both"/>
        <w:rPr>
          <w:sz w:val="22"/>
          <w:szCs w:val="22"/>
        </w:rPr>
      </w:pPr>
      <w:r w:rsidRPr="00DF35F1">
        <w:rPr>
          <w:sz w:val="22"/>
          <w:szCs w:val="22"/>
        </w:rPr>
        <w:t>2</w:t>
      </w:r>
      <w:r w:rsidR="00B86BE1" w:rsidRPr="00DF35F1">
        <w:rPr>
          <w:sz w:val="22"/>
          <w:szCs w:val="22"/>
        </w:rPr>
        <w:t xml:space="preserve">. </w:t>
      </w:r>
      <w:r w:rsidR="004E2938" w:rsidRPr="00DF35F1">
        <w:rPr>
          <w:sz w:val="22"/>
          <w:szCs w:val="22"/>
        </w:rPr>
        <w:t>Внести в</w:t>
      </w:r>
      <w:r w:rsidR="00E32814" w:rsidRPr="00DF35F1">
        <w:rPr>
          <w:sz w:val="22"/>
          <w:szCs w:val="22"/>
        </w:rPr>
        <w:t xml:space="preserve"> </w:t>
      </w:r>
      <w:hyperlink w:anchor="sub_1000" w:history="1">
        <w:r w:rsidR="00076F4F" w:rsidRPr="00DF35F1">
          <w:rPr>
            <w:sz w:val="22"/>
            <w:szCs w:val="22"/>
          </w:rPr>
          <w:t>п</w:t>
        </w:r>
        <w:r w:rsidR="006A36F8" w:rsidRPr="00DF35F1">
          <w:rPr>
            <w:sz w:val="22"/>
            <w:szCs w:val="22"/>
          </w:rPr>
          <w:t>оряд</w:t>
        </w:r>
        <w:r w:rsidR="004E2938" w:rsidRPr="00DF35F1">
          <w:rPr>
            <w:sz w:val="22"/>
            <w:szCs w:val="22"/>
          </w:rPr>
          <w:t>о</w:t>
        </w:r>
        <w:r w:rsidR="00B86BE1" w:rsidRPr="00DF35F1">
          <w:rPr>
            <w:sz w:val="22"/>
            <w:szCs w:val="22"/>
          </w:rPr>
          <w:t>к</w:t>
        </w:r>
      </w:hyperlink>
      <w:r w:rsidR="00B86BE1" w:rsidRPr="00DF35F1">
        <w:rPr>
          <w:sz w:val="22"/>
          <w:szCs w:val="22"/>
        </w:rPr>
        <w:t xml:space="preserve"> и срок</w:t>
      </w:r>
      <w:r w:rsidR="004E2938" w:rsidRPr="00DF35F1">
        <w:rPr>
          <w:sz w:val="22"/>
          <w:szCs w:val="22"/>
        </w:rPr>
        <w:t>и</w:t>
      </w:r>
      <w:r w:rsidR="00B86BE1" w:rsidRPr="00DF35F1">
        <w:rPr>
          <w:sz w:val="22"/>
          <w:szCs w:val="22"/>
        </w:rPr>
        <w:t xml:space="preserve"> составления проекта бюджета </w:t>
      </w:r>
      <w:r w:rsidR="00E32814" w:rsidRPr="00DF35F1">
        <w:rPr>
          <w:sz w:val="22"/>
          <w:szCs w:val="22"/>
        </w:rPr>
        <w:t xml:space="preserve">Богородского сельсовета </w:t>
      </w:r>
      <w:r w:rsidR="00B86BE1" w:rsidRPr="00DF35F1">
        <w:rPr>
          <w:sz w:val="22"/>
          <w:szCs w:val="22"/>
        </w:rPr>
        <w:t>Мокшанского района</w:t>
      </w:r>
      <w:r w:rsidR="00FD5948" w:rsidRPr="00DF35F1">
        <w:rPr>
          <w:sz w:val="22"/>
          <w:szCs w:val="22"/>
        </w:rPr>
        <w:t xml:space="preserve"> Пензенской области</w:t>
      </w:r>
      <w:r w:rsidR="00517885" w:rsidRPr="00DF35F1">
        <w:rPr>
          <w:sz w:val="22"/>
          <w:szCs w:val="22"/>
        </w:rPr>
        <w:t>, утвержденны</w:t>
      </w:r>
      <w:r w:rsidR="00BE22B3" w:rsidRPr="00DF35F1">
        <w:rPr>
          <w:sz w:val="22"/>
          <w:szCs w:val="22"/>
        </w:rPr>
        <w:t>е</w:t>
      </w:r>
      <w:r w:rsidR="00517885" w:rsidRPr="00DF35F1">
        <w:rPr>
          <w:sz w:val="22"/>
          <w:szCs w:val="22"/>
        </w:rPr>
        <w:t xml:space="preserve"> постановлением администрации </w:t>
      </w:r>
      <w:r w:rsidR="00E32814" w:rsidRPr="00DF35F1">
        <w:rPr>
          <w:sz w:val="22"/>
          <w:szCs w:val="22"/>
        </w:rPr>
        <w:t xml:space="preserve">Богородского сельсовета </w:t>
      </w:r>
      <w:r w:rsidR="00517885" w:rsidRPr="00DF35F1">
        <w:rPr>
          <w:sz w:val="22"/>
          <w:szCs w:val="22"/>
        </w:rPr>
        <w:t>Мокшанского района</w:t>
      </w:r>
      <w:r w:rsidR="00E32814" w:rsidRPr="00DF35F1">
        <w:rPr>
          <w:sz w:val="22"/>
          <w:szCs w:val="22"/>
        </w:rPr>
        <w:t xml:space="preserve"> Пензенской области</w:t>
      </w:r>
      <w:r w:rsidR="00517885" w:rsidRPr="00DF35F1">
        <w:rPr>
          <w:sz w:val="22"/>
          <w:szCs w:val="22"/>
        </w:rPr>
        <w:t xml:space="preserve"> от </w:t>
      </w:r>
      <w:r w:rsidR="00E32814" w:rsidRPr="00DF35F1">
        <w:rPr>
          <w:sz w:val="22"/>
          <w:szCs w:val="22"/>
        </w:rPr>
        <w:t xml:space="preserve">10.04.2020 № 26  </w:t>
      </w:r>
      <w:r w:rsidR="004E2938" w:rsidRPr="00DF35F1">
        <w:rPr>
          <w:sz w:val="22"/>
          <w:szCs w:val="22"/>
        </w:rPr>
        <w:t xml:space="preserve"> (далее - Порядок)</w:t>
      </w:r>
      <w:r w:rsidRPr="00DF35F1">
        <w:rPr>
          <w:sz w:val="22"/>
          <w:szCs w:val="22"/>
        </w:rPr>
        <w:t xml:space="preserve"> </w:t>
      </w:r>
      <w:r w:rsidR="00172CDC" w:rsidRPr="00DF35F1">
        <w:rPr>
          <w:sz w:val="22"/>
          <w:szCs w:val="22"/>
        </w:rPr>
        <w:t>следующие изменения</w:t>
      </w:r>
      <w:r w:rsidR="004E2938" w:rsidRPr="00DF35F1">
        <w:rPr>
          <w:sz w:val="22"/>
          <w:szCs w:val="22"/>
        </w:rPr>
        <w:t>:</w:t>
      </w:r>
    </w:p>
    <w:p w:rsidR="00D44B18" w:rsidRPr="00DF35F1" w:rsidRDefault="00E32814" w:rsidP="007A6A1A">
      <w:pPr>
        <w:ind w:firstLine="709"/>
        <w:jc w:val="both"/>
        <w:rPr>
          <w:sz w:val="22"/>
          <w:szCs w:val="22"/>
        </w:rPr>
      </w:pPr>
      <w:r w:rsidRPr="00DF35F1">
        <w:rPr>
          <w:sz w:val="22"/>
          <w:szCs w:val="22"/>
        </w:rPr>
        <w:t>2</w:t>
      </w:r>
      <w:r w:rsidR="00D44B18" w:rsidRPr="00DF35F1">
        <w:rPr>
          <w:sz w:val="22"/>
          <w:szCs w:val="22"/>
        </w:rPr>
        <w:t>.1. в пункте 1.1 Порядка слова «</w:t>
      </w:r>
      <w:r w:rsidR="00D44B18" w:rsidRPr="00DF35F1">
        <w:rPr>
          <w:color w:val="000000"/>
          <w:sz w:val="22"/>
          <w:szCs w:val="22"/>
        </w:rPr>
        <w:t>решением Комитета местного самоуправления Богородского сельсовета Мокшанского района Пензенской области </w:t>
      </w:r>
      <w:hyperlink r:id="rId8" w:tgtFrame="_blank" w:history="1">
        <w:r w:rsidR="00D44B18" w:rsidRPr="00DF35F1">
          <w:rPr>
            <w:rStyle w:val="hyperlink"/>
            <w:sz w:val="22"/>
            <w:szCs w:val="22"/>
          </w:rPr>
          <w:t>от 13.04.2015 №69-23/6</w:t>
        </w:r>
      </w:hyperlink>
      <w:r w:rsidR="00D44B18" w:rsidRPr="00DF35F1">
        <w:rPr>
          <w:sz w:val="22"/>
          <w:szCs w:val="22"/>
        </w:rPr>
        <w:t>» заменить словами «</w:t>
      </w:r>
      <w:r w:rsidR="00D44B18" w:rsidRPr="00DF35F1">
        <w:rPr>
          <w:color w:val="000000"/>
          <w:sz w:val="22"/>
          <w:szCs w:val="22"/>
        </w:rPr>
        <w:t>решением Комитета местного самоуправления Богородского сельсовета Мокшанского района Пензенской области </w:t>
      </w:r>
      <w:r w:rsidR="00D44B18" w:rsidRPr="00DF35F1">
        <w:rPr>
          <w:sz w:val="22"/>
          <w:szCs w:val="22"/>
        </w:rPr>
        <w:t>от 22.03.2022 № 217-73»;</w:t>
      </w:r>
    </w:p>
    <w:p w:rsidR="007A6A1A" w:rsidRPr="00DF35F1" w:rsidRDefault="00E32814" w:rsidP="007A6A1A">
      <w:pPr>
        <w:ind w:firstLine="709"/>
        <w:jc w:val="both"/>
        <w:rPr>
          <w:rFonts w:cs="Arial"/>
          <w:sz w:val="22"/>
          <w:szCs w:val="22"/>
        </w:rPr>
      </w:pPr>
      <w:r w:rsidRPr="00DF35F1">
        <w:rPr>
          <w:rFonts w:cs="Arial"/>
          <w:sz w:val="22"/>
          <w:szCs w:val="22"/>
        </w:rPr>
        <w:t>2</w:t>
      </w:r>
      <w:r w:rsidR="0085670F" w:rsidRPr="00DF35F1">
        <w:rPr>
          <w:rFonts w:cs="Arial"/>
          <w:sz w:val="22"/>
          <w:szCs w:val="22"/>
        </w:rPr>
        <w:t>.</w:t>
      </w:r>
      <w:r w:rsidR="00876658" w:rsidRPr="00DF35F1">
        <w:rPr>
          <w:rFonts w:cs="Arial"/>
          <w:sz w:val="22"/>
          <w:szCs w:val="22"/>
        </w:rPr>
        <w:t>2</w:t>
      </w:r>
      <w:r w:rsidR="007A6A1A" w:rsidRPr="00DF35F1">
        <w:rPr>
          <w:rFonts w:cs="Arial"/>
          <w:sz w:val="22"/>
          <w:szCs w:val="22"/>
        </w:rPr>
        <w:t>. абзац восьмой подпункт</w:t>
      </w:r>
      <w:r w:rsidRPr="00DF35F1">
        <w:rPr>
          <w:rFonts w:cs="Arial"/>
          <w:sz w:val="22"/>
          <w:szCs w:val="22"/>
        </w:rPr>
        <w:t>а 4.2.1 пункта 4.2</w:t>
      </w:r>
      <w:r w:rsidR="007A6A1A" w:rsidRPr="00DF35F1">
        <w:rPr>
          <w:rFonts w:cs="Arial"/>
          <w:sz w:val="22"/>
          <w:szCs w:val="22"/>
        </w:rPr>
        <w:t xml:space="preserve"> раздела 4 изложить в следующей редакции: </w:t>
      </w:r>
    </w:p>
    <w:p w:rsidR="007A6A1A" w:rsidRPr="00DF35F1" w:rsidRDefault="00876658" w:rsidP="007A6A1A">
      <w:pPr>
        <w:ind w:firstLine="709"/>
        <w:jc w:val="both"/>
        <w:rPr>
          <w:rFonts w:cs="Arial"/>
          <w:sz w:val="22"/>
          <w:szCs w:val="22"/>
        </w:rPr>
      </w:pPr>
      <w:r w:rsidRPr="00DF35F1">
        <w:rPr>
          <w:rFonts w:cs="Arial"/>
          <w:sz w:val="22"/>
          <w:szCs w:val="22"/>
        </w:rPr>
        <w:t xml:space="preserve">« </w:t>
      </w:r>
      <w:r w:rsidR="007A6A1A" w:rsidRPr="00DF35F1">
        <w:rPr>
          <w:rFonts w:cs="Arial"/>
          <w:sz w:val="22"/>
          <w:szCs w:val="22"/>
        </w:rPr>
        <w:t>значение ключевой ставки России;»;</w:t>
      </w:r>
    </w:p>
    <w:p w:rsidR="001C69E3" w:rsidRPr="00DF35F1" w:rsidRDefault="00E32814" w:rsidP="001C69E3">
      <w:pPr>
        <w:ind w:firstLine="709"/>
        <w:jc w:val="both"/>
        <w:rPr>
          <w:rFonts w:cs="Arial"/>
          <w:sz w:val="22"/>
          <w:szCs w:val="22"/>
        </w:rPr>
      </w:pPr>
      <w:r w:rsidRPr="00DF35F1">
        <w:rPr>
          <w:rFonts w:cs="Arial"/>
          <w:sz w:val="22"/>
          <w:szCs w:val="22"/>
        </w:rPr>
        <w:t>2</w:t>
      </w:r>
      <w:r w:rsidR="00304A7A" w:rsidRPr="00DF35F1">
        <w:rPr>
          <w:rFonts w:cs="Arial"/>
          <w:sz w:val="22"/>
          <w:szCs w:val="22"/>
        </w:rPr>
        <w:t>.</w:t>
      </w:r>
      <w:r w:rsidR="00876658" w:rsidRPr="00DF35F1">
        <w:rPr>
          <w:rFonts w:cs="Arial"/>
          <w:sz w:val="22"/>
          <w:szCs w:val="22"/>
        </w:rPr>
        <w:t>3</w:t>
      </w:r>
      <w:r w:rsidR="00304A7A" w:rsidRPr="00DF35F1">
        <w:rPr>
          <w:rFonts w:cs="Arial"/>
          <w:sz w:val="22"/>
          <w:szCs w:val="22"/>
        </w:rPr>
        <w:t xml:space="preserve">. </w:t>
      </w:r>
      <w:r w:rsidRPr="00DF35F1">
        <w:rPr>
          <w:rFonts w:cs="Arial"/>
          <w:sz w:val="22"/>
          <w:szCs w:val="22"/>
        </w:rPr>
        <w:t>подпункт 4.4.2 пункта 4.4</w:t>
      </w:r>
      <w:r w:rsidR="001C69E3" w:rsidRPr="00DF35F1">
        <w:rPr>
          <w:rFonts w:cs="Arial"/>
          <w:sz w:val="22"/>
          <w:szCs w:val="22"/>
        </w:rPr>
        <w:t xml:space="preserve"> раздела 4 изложить в следующей редакции: </w:t>
      </w:r>
    </w:p>
    <w:p w:rsidR="001C69E3" w:rsidRPr="00DF35F1" w:rsidRDefault="001C69E3" w:rsidP="001C69E3">
      <w:pPr>
        <w:ind w:firstLine="709"/>
        <w:jc w:val="both"/>
        <w:rPr>
          <w:sz w:val="22"/>
          <w:szCs w:val="22"/>
        </w:rPr>
      </w:pPr>
      <w:r w:rsidRPr="00DF35F1">
        <w:rPr>
          <w:sz w:val="22"/>
          <w:szCs w:val="22"/>
        </w:rPr>
        <w:t>«</w:t>
      </w:r>
      <w:r w:rsidR="00964D5B" w:rsidRPr="00DF35F1">
        <w:rPr>
          <w:sz w:val="22"/>
          <w:szCs w:val="22"/>
        </w:rPr>
        <w:t xml:space="preserve">4.4.2.  </w:t>
      </w:r>
      <w:r w:rsidRPr="00DF35F1">
        <w:rPr>
          <w:color w:val="000000"/>
          <w:sz w:val="22"/>
          <w:szCs w:val="22"/>
        </w:rPr>
        <w:t xml:space="preserve">Объем муниципального долга </w:t>
      </w:r>
      <w:r w:rsidR="00876658" w:rsidRPr="00DF35F1">
        <w:rPr>
          <w:color w:val="000000"/>
          <w:sz w:val="22"/>
          <w:szCs w:val="22"/>
        </w:rPr>
        <w:t xml:space="preserve">Богородского сельсовета </w:t>
      </w:r>
      <w:r w:rsidR="00C84F9B" w:rsidRPr="00DF35F1">
        <w:rPr>
          <w:color w:val="000000"/>
          <w:sz w:val="22"/>
          <w:szCs w:val="22"/>
        </w:rPr>
        <w:t>Мокшанского района</w:t>
      </w:r>
      <w:r w:rsidR="00876658" w:rsidRPr="00DF35F1">
        <w:rPr>
          <w:color w:val="000000"/>
          <w:sz w:val="22"/>
          <w:szCs w:val="22"/>
        </w:rPr>
        <w:t xml:space="preserve"> </w:t>
      </w:r>
      <w:r w:rsidR="00C84F9B" w:rsidRPr="00DF35F1">
        <w:rPr>
          <w:color w:val="000000"/>
          <w:sz w:val="22"/>
          <w:szCs w:val="22"/>
        </w:rPr>
        <w:t>устанавливается с учетом ограничений, предусмотренных пунктом 5 статьи 107</w:t>
      </w:r>
      <w:r w:rsidRPr="00DF35F1">
        <w:rPr>
          <w:color w:val="000000"/>
          <w:sz w:val="22"/>
          <w:szCs w:val="22"/>
        </w:rPr>
        <w:t xml:space="preserve"> Бюджетн</w:t>
      </w:r>
      <w:r w:rsidR="00C84F9B" w:rsidRPr="00DF35F1">
        <w:rPr>
          <w:color w:val="000000"/>
          <w:sz w:val="22"/>
          <w:szCs w:val="22"/>
        </w:rPr>
        <w:t>ого</w:t>
      </w:r>
      <w:r w:rsidRPr="00DF35F1">
        <w:rPr>
          <w:color w:val="000000"/>
          <w:sz w:val="22"/>
          <w:szCs w:val="22"/>
        </w:rPr>
        <w:t xml:space="preserve"> кодекс</w:t>
      </w:r>
      <w:r w:rsidR="00C84F9B" w:rsidRPr="00DF35F1">
        <w:rPr>
          <w:color w:val="000000"/>
          <w:sz w:val="22"/>
          <w:szCs w:val="22"/>
        </w:rPr>
        <w:t>а</w:t>
      </w:r>
      <w:r w:rsidRPr="00DF35F1">
        <w:rPr>
          <w:color w:val="000000"/>
          <w:sz w:val="22"/>
          <w:szCs w:val="22"/>
        </w:rPr>
        <w:t xml:space="preserve"> Российской Федерации</w:t>
      </w:r>
      <w:r w:rsidR="00E32814" w:rsidRPr="00DF35F1">
        <w:rPr>
          <w:color w:val="000000"/>
          <w:sz w:val="22"/>
          <w:szCs w:val="22"/>
        </w:rPr>
        <w:t>.</w:t>
      </w:r>
      <w:r w:rsidRPr="00DF35F1">
        <w:rPr>
          <w:sz w:val="22"/>
          <w:szCs w:val="22"/>
        </w:rPr>
        <w:t xml:space="preserve"> ».</w:t>
      </w:r>
    </w:p>
    <w:p w:rsidR="00B86BE1" w:rsidRPr="00DF35F1" w:rsidRDefault="00E32814" w:rsidP="00B86BE1">
      <w:pPr>
        <w:ind w:firstLine="709"/>
        <w:jc w:val="both"/>
        <w:rPr>
          <w:sz w:val="22"/>
          <w:szCs w:val="22"/>
        </w:rPr>
      </w:pPr>
      <w:bookmarkStart w:id="2" w:name="sub_2"/>
      <w:bookmarkEnd w:id="1"/>
      <w:r w:rsidRPr="00DF35F1">
        <w:rPr>
          <w:sz w:val="22"/>
          <w:szCs w:val="22"/>
        </w:rPr>
        <w:t>3</w:t>
      </w:r>
      <w:r w:rsidR="00B86BE1" w:rsidRPr="00DF35F1">
        <w:rPr>
          <w:sz w:val="22"/>
          <w:szCs w:val="22"/>
        </w:rPr>
        <w:t>. Настоящее постановление опубликовать в информационном бюллетене «</w:t>
      </w:r>
      <w:r w:rsidR="00876658" w:rsidRPr="00DF35F1">
        <w:rPr>
          <w:sz w:val="22"/>
          <w:szCs w:val="22"/>
        </w:rPr>
        <w:t>Вести Богородского сельсовета</w:t>
      </w:r>
      <w:r w:rsidR="00B86BE1" w:rsidRPr="00DF35F1">
        <w:rPr>
          <w:sz w:val="22"/>
          <w:szCs w:val="22"/>
        </w:rPr>
        <w:t>».</w:t>
      </w:r>
      <w:bookmarkEnd w:id="2"/>
    </w:p>
    <w:p w:rsidR="00876658" w:rsidRPr="00DF35F1" w:rsidRDefault="00E32814" w:rsidP="00DF35F1">
      <w:pPr>
        <w:ind w:firstLine="709"/>
        <w:jc w:val="both"/>
        <w:rPr>
          <w:sz w:val="22"/>
          <w:szCs w:val="22"/>
        </w:rPr>
      </w:pPr>
      <w:r w:rsidRPr="00DF35F1">
        <w:rPr>
          <w:sz w:val="22"/>
          <w:szCs w:val="22"/>
        </w:rPr>
        <w:t>4. Настоящее постановление вступает в силу на следующие день после официального опубликования.</w:t>
      </w:r>
    </w:p>
    <w:p w:rsidR="00876658" w:rsidRPr="00DF35F1" w:rsidRDefault="00876658" w:rsidP="00B86BE1">
      <w:pPr>
        <w:ind w:firstLine="709"/>
        <w:jc w:val="both"/>
        <w:rPr>
          <w:sz w:val="22"/>
          <w:szCs w:val="22"/>
        </w:rPr>
      </w:pPr>
    </w:p>
    <w:p w:rsidR="00876658" w:rsidRPr="00DF35F1" w:rsidRDefault="00876658" w:rsidP="00726D69">
      <w:pPr>
        <w:jc w:val="both"/>
        <w:rPr>
          <w:b/>
          <w:sz w:val="22"/>
          <w:szCs w:val="22"/>
        </w:rPr>
      </w:pPr>
      <w:r w:rsidRPr="00DF35F1">
        <w:rPr>
          <w:b/>
          <w:sz w:val="22"/>
          <w:szCs w:val="22"/>
        </w:rPr>
        <w:t>Глава администрации</w:t>
      </w:r>
    </w:p>
    <w:p w:rsidR="00876658" w:rsidRPr="00DF35F1" w:rsidRDefault="00876658" w:rsidP="00726D69">
      <w:pPr>
        <w:jc w:val="both"/>
        <w:rPr>
          <w:b/>
          <w:sz w:val="22"/>
          <w:szCs w:val="22"/>
        </w:rPr>
      </w:pPr>
      <w:r w:rsidRPr="00DF35F1">
        <w:rPr>
          <w:b/>
          <w:sz w:val="22"/>
          <w:szCs w:val="22"/>
        </w:rPr>
        <w:t>Богородского сельсовета</w:t>
      </w:r>
    </w:p>
    <w:p w:rsidR="00876658" w:rsidRPr="00DF35F1" w:rsidRDefault="005F7F5E" w:rsidP="00726D69">
      <w:pPr>
        <w:jc w:val="both"/>
        <w:rPr>
          <w:b/>
          <w:sz w:val="22"/>
          <w:szCs w:val="22"/>
        </w:rPr>
      </w:pPr>
      <w:r w:rsidRPr="00DF35F1">
        <w:rPr>
          <w:b/>
          <w:sz w:val="22"/>
          <w:szCs w:val="22"/>
        </w:rPr>
        <w:t>Мокшанского района</w:t>
      </w:r>
    </w:p>
    <w:p w:rsidR="005F7F5E" w:rsidRPr="00DF35F1" w:rsidRDefault="00876658" w:rsidP="00726D69">
      <w:pPr>
        <w:jc w:val="both"/>
        <w:rPr>
          <w:b/>
          <w:sz w:val="22"/>
          <w:szCs w:val="22"/>
        </w:rPr>
      </w:pPr>
      <w:r w:rsidRPr="00DF35F1">
        <w:rPr>
          <w:b/>
          <w:sz w:val="22"/>
          <w:szCs w:val="22"/>
        </w:rPr>
        <w:t xml:space="preserve">Пензенской области             </w:t>
      </w:r>
      <w:r w:rsidR="005F7F5E" w:rsidRPr="00DF35F1">
        <w:rPr>
          <w:b/>
          <w:sz w:val="22"/>
          <w:szCs w:val="22"/>
        </w:rPr>
        <w:t xml:space="preserve">                                  </w:t>
      </w:r>
      <w:r w:rsidRPr="00DF35F1">
        <w:rPr>
          <w:b/>
          <w:sz w:val="22"/>
          <w:szCs w:val="22"/>
        </w:rPr>
        <w:t>Ю.Н.Зоткина</w:t>
      </w:r>
    </w:p>
    <w:sectPr w:rsidR="005F7F5E" w:rsidRPr="00DF35F1" w:rsidSect="00DF35F1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142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DB0" w:rsidRDefault="006F7DB0" w:rsidP="00D459BA">
      <w:r>
        <w:separator/>
      </w:r>
    </w:p>
  </w:endnote>
  <w:endnote w:type="continuationSeparator" w:id="1">
    <w:p w:rsidR="006F7DB0" w:rsidRDefault="006F7DB0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DB22F9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DB0" w:rsidRDefault="006F7DB0" w:rsidP="00D459BA">
      <w:r>
        <w:separator/>
      </w:r>
    </w:p>
  </w:footnote>
  <w:footnote w:type="continuationSeparator" w:id="1">
    <w:p w:rsidR="006F7DB0" w:rsidRDefault="006F7DB0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DB22F9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5B78"/>
    <w:rsid w:val="00087767"/>
    <w:rsid w:val="0009603C"/>
    <w:rsid w:val="000969B5"/>
    <w:rsid w:val="00097DC2"/>
    <w:rsid w:val="000A0A3B"/>
    <w:rsid w:val="000A5412"/>
    <w:rsid w:val="000B27FE"/>
    <w:rsid w:val="000B2C70"/>
    <w:rsid w:val="000B5672"/>
    <w:rsid w:val="000E06BD"/>
    <w:rsid w:val="000E6009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6A94"/>
    <w:rsid w:val="001673CD"/>
    <w:rsid w:val="00170027"/>
    <w:rsid w:val="00172CDC"/>
    <w:rsid w:val="001812FB"/>
    <w:rsid w:val="001874E4"/>
    <w:rsid w:val="001969AE"/>
    <w:rsid w:val="001A102E"/>
    <w:rsid w:val="001A2014"/>
    <w:rsid w:val="001A2FD8"/>
    <w:rsid w:val="001B3A53"/>
    <w:rsid w:val="001C049C"/>
    <w:rsid w:val="001C0EDF"/>
    <w:rsid w:val="001C69E3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0443E"/>
    <w:rsid w:val="00304A7A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03C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07F"/>
    <w:rsid w:val="00420D53"/>
    <w:rsid w:val="004248AD"/>
    <w:rsid w:val="004337B7"/>
    <w:rsid w:val="00436A8F"/>
    <w:rsid w:val="00442DCE"/>
    <w:rsid w:val="00455091"/>
    <w:rsid w:val="00455A2E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B4C19"/>
    <w:rsid w:val="004C0437"/>
    <w:rsid w:val="004C41FC"/>
    <w:rsid w:val="004D0286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137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F7DB0"/>
    <w:rsid w:val="00702F93"/>
    <w:rsid w:val="00711E8D"/>
    <w:rsid w:val="00721174"/>
    <w:rsid w:val="0072557E"/>
    <w:rsid w:val="00725BCE"/>
    <w:rsid w:val="00725FDE"/>
    <w:rsid w:val="00726D69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240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A6A1A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30CFD"/>
    <w:rsid w:val="0084192E"/>
    <w:rsid w:val="008428B8"/>
    <w:rsid w:val="008468A2"/>
    <w:rsid w:val="0084756C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65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3EB7"/>
    <w:rsid w:val="008C5379"/>
    <w:rsid w:val="008C77B8"/>
    <w:rsid w:val="008E27D8"/>
    <w:rsid w:val="008E63D8"/>
    <w:rsid w:val="008F3216"/>
    <w:rsid w:val="008F34AD"/>
    <w:rsid w:val="00903359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4D5B"/>
    <w:rsid w:val="009674AF"/>
    <w:rsid w:val="009762CB"/>
    <w:rsid w:val="00977D6E"/>
    <w:rsid w:val="00981A9B"/>
    <w:rsid w:val="00983C8D"/>
    <w:rsid w:val="009841BA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32C38"/>
    <w:rsid w:val="00A46FE0"/>
    <w:rsid w:val="00A504B4"/>
    <w:rsid w:val="00A508DF"/>
    <w:rsid w:val="00A5682A"/>
    <w:rsid w:val="00A613DB"/>
    <w:rsid w:val="00A652DC"/>
    <w:rsid w:val="00A65CB8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12CB"/>
    <w:rsid w:val="00AE308E"/>
    <w:rsid w:val="00AE375F"/>
    <w:rsid w:val="00AE54AB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22B3"/>
    <w:rsid w:val="00BE6EFA"/>
    <w:rsid w:val="00BF3D04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2F4B"/>
    <w:rsid w:val="00C445D1"/>
    <w:rsid w:val="00C51612"/>
    <w:rsid w:val="00C551EE"/>
    <w:rsid w:val="00C57B8C"/>
    <w:rsid w:val="00C63197"/>
    <w:rsid w:val="00C639E3"/>
    <w:rsid w:val="00C65580"/>
    <w:rsid w:val="00C838A6"/>
    <w:rsid w:val="00C84F9B"/>
    <w:rsid w:val="00C9009B"/>
    <w:rsid w:val="00C90CFE"/>
    <w:rsid w:val="00CA35E8"/>
    <w:rsid w:val="00CA4CF0"/>
    <w:rsid w:val="00CA5C58"/>
    <w:rsid w:val="00CA6AAA"/>
    <w:rsid w:val="00CB4A3E"/>
    <w:rsid w:val="00CB64F9"/>
    <w:rsid w:val="00CC38AA"/>
    <w:rsid w:val="00CD1FFD"/>
    <w:rsid w:val="00CD20BB"/>
    <w:rsid w:val="00CD547B"/>
    <w:rsid w:val="00CE2652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4B18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22F9"/>
    <w:rsid w:val="00DB30F0"/>
    <w:rsid w:val="00DC19DE"/>
    <w:rsid w:val="00DC3721"/>
    <w:rsid w:val="00DD08E2"/>
    <w:rsid w:val="00DD3C87"/>
    <w:rsid w:val="00DE30E3"/>
    <w:rsid w:val="00DE74DC"/>
    <w:rsid w:val="00DE7626"/>
    <w:rsid w:val="00DF18D1"/>
    <w:rsid w:val="00DF35F1"/>
    <w:rsid w:val="00DF742C"/>
    <w:rsid w:val="00E11F34"/>
    <w:rsid w:val="00E1203C"/>
    <w:rsid w:val="00E14BD9"/>
    <w:rsid w:val="00E2110E"/>
    <w:rsid w:val="00E30D7F"/>
    <w:rsid w:val="00E32814"/>
    <w:rsid w:val="00E358A6"/>
    <w:rsid w:val="00E368F3"/>
    <w:rsid w:val="00E37EE5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17CB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3B65"/>
    <w:rsid w:val="00F247CB"/>
    <w:rsid w:val="00F310FE"/>
    <w:rsid w:val="00F423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C520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character" w:customStyle="1" w:styleId="hyperlink">
    <w:name w:val="hyperlink"/>
    <w:basedOn w:val="a0"/>
    <w:rsid w:val="00D44B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C8E591E-4C56-4904-8518-8B16B2FD3A7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72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3021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22</cp:revision>
  <cp:lastPrinted>2023-12-06T12:21:00Z</cp:lastPrinted>
  <dcterms:created xsi:type="dcterms:W3CDTF">2021-10-19T05:21:00Z</dcterms:created>
  <dcterms:modified xsi:type="dcterms:W3CDTF">2023-12-06T12:21:00Z</dcterms:modified>
</cp:coreProperties>
</file>