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2DC" w:rsidRDefault="00C612DC"/>
    <w:p w:rsidR="00426B27" w:rsidRDefault="00426B27">
      <w:pPr>
        <w:widowControl/>
        <w:spacing w:line="192" w:lineRule="auto"/>
        <w:jc w:val="both"/>
        <w:rPr>
          <w:sz w:val="30"/>
        </w:rPr>
      </w:pPr>
    </w:p>
    <w:p w:rsidR="00C612DC" w:rsidRDefault="00C612DC" w:rsidP="00C612DC">
      <w:pPr>
        <w:widowControl/>
        <w:ind w:firstLine="708"/>
        <w:jc w:val="right"/>
        <w:rPr>
          <w:rFonts w:ascii="Arial" w:hAnsi="Arial" w:cs="Arial"/>
          <w:b/>
          <w:bCs/>
          <w:color w:val="000000"/>
          <w:sz w:val="40"/>
          <w:szCs w:val="40"/>
        </w:rPr>
      </w:pPr>
      <w:r>
        <w:rPr>
          <w:rFonts w:ascii="Arial" w:hAnsi="Arial" w:cs="Arial"/>
          <w:b/>
          <w:bCs/>
          <w:color w:val="000000"/>
          <w:sz w:val="40"/>
          <w:szCs w:val="40"/>
        </w:rPr>
        <w:t>проект</w:t>
      </w:r>
    </w:p>
    <w:p w:rsidR="00C612DC" w:rsidRDefault="00C612DC" w:rsidP="00C612DC">
      <w:pPr>
        <w:jc w:val="center"/>
        <w:rPr>
          <w:b/>
          <w:sz w:val="32"/>
          <w:szCs w:val="32"/>
        </w:rPr>
      </w:pPr>
      <w:r w:rsidRPr="00C612DC">
        <w:rPr>
          <w:b/>
          <w:sz w:val="32"/>
          <w:szCs w:val="32"/>
        </w:rPr>
        <w:t xml:space="preserve">КОМИТЕТ МЕСТНОГО САМОУПРАВЛЕНИЯ </w:t>
      </w:r>
    </w:p>
    <w:p w:rsidR="00C612DC" w:rsidRPr="00C612DC" w:rsidRDefault="00C612DC" w:rsidP="00C612DC">
      <w:pPr>
        <w:jc w:val="center"/>
        <w:rPr>
          <w:b/>
          <w:sz w:val="32"/>
          <w:szCs w:val="32"/>
        </w:rPr>
      </w:pPr>
      <w:r w:rsidRPr="00C612DC">
        <w:rPr>
          <w:b/>
          <w:sz w:val="32"/>
          <w:szCs w:val="32"/>
        </w:rPr>
        <w:t>БОГОРОДСКОГО СЕЛЬСОВЕТА</w:t>
      </w:r>
    </w:p>
    <w:p w:rsidR="00C612DC" w:rsidRPr="00C612DC" w:rsidRDefault="00C612DC" w:rsidP="00C612DC">
      <w:pPr>
        <w:jc w:val="center"/>
        <w:rPr>
          <w:b/>
          <w:sz w:val="32"/>
          <w:szCs w:val="32"/>
        </w:rPr>
      </w:pPr>
      <w:r w:rsidRPr="00C612DC">
        <w:rPr>
          <w:b/>
          <w:sz w:val="32"/>
          <w:szCs w:val="32"/>
        </w:rPr>
        <w:t>МОКШАНСКОГО РАЙОНА ПЕНЗЕНСКОЙ ОБЛАСТИ</w:t>
      </w:r>
    </w:p>
    <w:p w:rsidR="00C612DC" w:rsidRDefault="00C612DC" w:rsidP="006A36F8">
      <w:pPr>
        <w:widowControl/>
        <w:ind w:firstLine="708"/>
        <w:jc w:val="center"/>
        <w:rPr>
          <w:rFonts w:ascii="Arial" w:hAnsi="Arial" w:cs="Arial"/>
          <w:b/>
          <w:bCs/>
          <w:color w:val="000000"/>
          <w:sz w:val="40"/>
          <w:szCs w:val="40"/>
        </w:rPr>
      </w:pPr>
      <w:r w:rsidRPr="00C612DC">
        <w:rPr>
          <w:b/>
          <w:sz w:val="32"/>
          <w:szCs w:val="32"/>
        </w:rPr>
        <w:t>ВОСЬМОГО СОЗЫВА</w:t>
      </w:r>
    </w:p>
    <w:p w:rsidR="00C612DC" w:rsidRDefault="00C612DC" w:rsidP="00C612DC">
      <w:pPr>
        <w:jc w:val="center"/>
        <w:rPr>
          <w:b/>
          <w:sz w:val="32"/>
          <w:szCs w:val="32"/>
        </w:rPr>
      </w:pPr>
    </w:p>
    <w:p w:rsidR="00C612DC" w:rsidRDefault="00C612DC" w:rsidP="00C612DC">
      <w:pPr>
        <w:jc w:val="center"/>
        <w:rPr>
          <w:b/>
          <w:sz w:val="32"/>
          <w:szCs w:val="32"/>
        </w:rPr>
      </w:pPr>
      <w:r w:rsidRPr="00C612DC">
        <w:rPr>
          <w:b/>
          <w:sz w:val="32"/>
          <w:szCs w:val="32"/>
        </w:rPr>
        <w:t>РЕШЕНИЕ</w:t>
      </w:r>
    </w:p>
    <w:p w:rsidR="00C612DC" w:rsidRPr="00C612DC" w:rsidRDefault="00C612DC" w:rsidP="00C612DC">
      <w:pPr>
        <w:jc w:val="center"/>
        <w:rPr>
          <w:b/>
          <w:sz w:val="32"/>
          <w:szCs w:val="32"/>
        </w:rPr>
      </w:pPr>
    </w:p>
    <w:p w:rsidR="00C612DC" w:rsidRPr="00C612DC" w:rsidRDefault="00C612DC" w:rsidP="006A36F8">
      <w:pPr>
        <w:widowControl/>
        <w:ind w:firstLine="708"/>
        <w:jc w:val="center"/>
        <w:rPr>
          <w:bCs/>
          <w:color w:val="000000"/>
          <w:sz w:val="26"/>
          <w:szCs w:val="26"/>
        </w:rPr>
      </w:pPr>
      <w:r w:rsidRPr="00C612DC">
        <w:rPr>
          <w:bCs/>
          <w:color w:val="000000"/>
          <w:sz w:val="26"/>
          <w:szCs w:val="26"/>
        </w:rPr>
        <w:t>от   №</w:t>
      </w:r>
    </w:p>
    <w:p w:rsidR="00C612DC" w:rsidRDefault="00C612DC" w:rsidP="006A36F8">
      <w:pPr>
        <w:widowControl/>
        <w:ind w:firstLine="708"/>
        <w:jc w:val="center"/>
        <w:rPr>
          <w:bCs/>
          <w:color w:val="000000"/>
          <w:sz w:val="26"/>
          <w:szCs w:val="26"/>
        </w:rPr>
      </w:pPr>
      <w:r w:rsidRPr="00C612DC">
        <w:rPr>
          <w:bCs/>
          <w:color w:val="000000"/>
          <w:sz w:val="26"/>
          <w:szCs w:val="26"/>
        </w:rPr>
        <w:t>с.Богородское</w:t>
      </w:r>
    </w:p>
    <w:p w:rsidR="00C612DC" w:rsidRPr="00C612DC" w:rsidRDefault="00C612DC" w:rsidP="006A36F8">
      <w:pPr>
        <w:widowControl/>
        <w:ind w:firstLine="708"/>
        <w:jc w:val="center"/>
        <w:rPr>
          <w:bCs/>
          <w:color w:val="000000"/>
          <w:sz w:val="26"/>
          <w:szCs w:val="26"/>
        </w:rPr>
      </w:pPr>
    </w:p>
    <w:p w:rsidR="00C612DC" w:rsidRPr="007717CE" w:rsidRDefault="00426B27" w:rsidP="006A36F8">
      <w:pPr>
        <w:widowControl/>
        <w:ind w:firstLine="708"/>
        <w:jc w:val="center"/>
        <w:rPr>
          <w:b/>
          <w:sz w:val="24"/>
          <w:szCs w:val="24"/>
        </w:rPr>
      </w:pPr>
      <w:r w:rsidRPr="00C612DC">
        <w:rPr>
          <w:b/>
          <w:bCs/>
          <w:color w:val="000000"/>
          <w:sz w:val="24"/>
          <w:szCs w:val="24"/>
        </w:rPr>
        <w:t xml:space="preserve">О внесении изменения в Порядок проведения конкурса на замещение должности главы администрации Богородского сельсовета Мокшанского района Пензенской области, назначаемого по контракту, </w:t>
      </w:r>
      <w:r w:rsidRPr="00C612DC">
        <w:rPr>
          <w:b/>
          <w:color w:val="000000"/>
          <w:sz w:val="24"/>
          <w:szCs w:val="24"/>
        </w:rPr>
        <w:t>утвержденный решением Комитета местного самоуправления Богородского сельсовета Мокшанского района Пензенской области </w:t>
      </w:r>
      <w:r w:rsidR="007717CE">
        <w:rPr>
          <w:b/>
          <w:color w:val="000000"/>
          <w:sz w:val="24"/>
          <w:szCs w:val="24"/>
        </w:rPr>
        <w:t xml:space="preserve">от </w:t>
      </w:r>
      <w:r w:rsidR="007717CE" w:rsidRPr="007717CE">
        <w:rPr>
          <w:b/>
          <w:sz w:val="24"/>
          <w:szCs w:val="24"/>
        </w:rPr>
        <w:t>12.09.2014 № 493-195/5</w:t>
      </w:r>
    </w:p>
    <w:p w:rsidR="007717CE" w:rsidRDefault="007717CE" w:rsidP="006A3A42">
      <w:pPr>
        <w:ind w:firstLine="708"/>
        <w:jc w:val="both"/>
        <w:rPr>
          <w:sz w:val="24"/>
          <w:szCs w:val="24"/>
        </w:rPr>
      </w:pPr>
    </w:p>
    <w:p w:rsidR="00426B27" w:rsidRPr="00C612DC" w:rsidRDefault="00426B27" w:rsidP="006A3A42">
      <w:pPr>
        <w:ind w:firstLine="708"/>
        <w:jc w:val="both"/>
        <w:rPr>
          <w:i/>
          <w:sz w:val="24"/>
          <w:szCs w:val="24"/>
        </w:rPr>
      </w:pPr>
      <w:r w:rsidRPr="00C612DC">
        <w:rPr>
          <w:sz w:val="24"/>
          <w:szCs w:val="24"/>
        </w:rPr>
        <w:t>Руководствуясь Федеральным законом от 02.03.2007 № 25-ФЗ «О муниципальной службе в Российской Федерации», Законом Пензенской области от 24.04.2024 № 4208-ЗПО «О муниципальной службе в Пензенской области», на основании Устава  Богородского сельсовета Мокшанского района Пензенской области,</w:t>
      </w:r>
      <w:r w:rsidRPr="00C612DC">
        <w:rPr>
          <w:i/>
          <w:sz w:val="24"/>
          <w:szCs w:val="24"/>
        </w:rPr>
        <w:t xml:space="preserve"> </w:t>
      </w:r>
    </w:p>
    <w:p w:rsidR="00426B27" w:rsidRPr="00C612DC" w:rsidRDefault="00426B27" w:rsidP="006A3A42">
      <w:pPr>
        <w:ind w:firstLine="567"/>
        <w:jc w:val="both"/>
        <w:rPr>
          <w:sz w:val="24"/>
          <w:szCs w:val="24"/>
        </w:rPr>
      </w:pPr>
    </w:p>
    <w:p w:rsidR="00426B27" w:rsidRPr="00C612DC" w:rsidRDefault="00426B27" w:rsidP="00C612DC">
      <w:pPr>
        <w:ind w:firstLine="567"/>
        <w:jc w:val="center"/>
        <w:rPr>
          <w:b/>
          <w:sz w:val="24"/>
          <w:szCs w:val="24"/>
        </w:rPr>
      </w:pPr>
      <w:r w:rsidRPr="00C612DC">
        <w:rPr>
          <w:b/>
          <w:sz w:val="24"/>
          <w:szCs w:val="24"/>
        </w:rPr>
        <w:t>Комитет местного самоуправления Богородского сельсовета Мокшанского района Пензенской области решил:</w:t>
      </w:r>
    </w:p>
    <w:p w:rsidR="00426B27" w:rsidRPr="00C612DC" w:rsidRDefault="00426B27" w:rsidP="00C612DC">
      <w:pPr>
        <w:autoSpaceDE w:val="0"/>
        <w:autoSpaceDN w:val="0"/>
        <w:adjustRightInd w:val="0"/>
        <w:ind w:firstLine="709"/>
        <w:jc w:val="center"/>
        <w:outlineLvl w:val="1"/>
        <w:rPr>
          <w:b/>
          <w:sz w:val="24"/>
          <w:szCs w:val="24"/>
        </w:rPr>
      </w:pPr>
    </w:p>
    <w:p w:rsidR="00426B27" w:rsidRPr="00C612DC" w:rsidRDefault="00426B27" w:rsidP="006A3A42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C612DC">
        <w:rPr>
          <w:color w:val="000000"/>
          <w:sz w:val="24"/>
          <w:szCs w:val="24"/>
        </w:rPr>
        <w:t>1. Внести в Порядок проведения конкурса на замещение должности главы администрации Богородского сельсовета Мокшанского района Пензенской области, назначаемого по контракту, утвержденный решением Комитета местного самоуправления Богородского сельсовета Мокшанского района Пензенской области </w:t>
      </w:r>
      <w:r w:rsidR="007717CE">
        <w:rPr>
          <w:color w:val="000000"/>
          <w:sz w:val="24"/>
          <w:szCs w:val="24"/>
        </w:rPr>
        <w:t xml:space="preserve">от </w:t>
      </w:r>
      <w:r w:rsidR="007717CE" w:rsidRPr="007717CE">
        <w:rPr>
          <w:sz w:val="24"/>
          <w:szCs w:val="24"/>
        </w:rPr>
        <w:t>12.09.2014 № 493-195/5</w:t>
      </w:r>
      <w:r w:rsidRPr="00C612DC">
        <w:rPr>
          <w:sz w:val="24"/>
          <w:szCs w:val="24"/>
        </w:rPr>
        <w:t>, изменение, изложив подпункт 5 пункта 3.1 в следующей редакции:</w:t>
      </w:r>
    </w:p>
    <w:p w:rsidR="00426B27" w:rsidRPr="00C612DC" w:rsidRDefault="00426B27" w:rsidP="006A3A42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C612DC">
        <w:rPr>
          <w:sz w:val="24"/>
          <w:szCs w:val="24"/>
        </w:rPr>
        <w:t>«5) документ об образовании и о квалификации;».</w:t>
      </w:r>
    </w:p>
    <w:p w:rsidR="00426B27" w:rsidRPr="00C612DC" w:rsidRDefault="00426B27" w:rsidP="006A3A42">
      <w:pPr>
        <w:ind w:firstLine="709"/>
        <w:jc w:val="both"/>
        <w:rPr>
          <w:sz w:val="24"/>
          <w:szCs w:val="24"/>
        </w:rPr>
      </w:pPr>
      <w:r w:rsidRPr="00C612DC">
        <w:rPr>
          <w:sz w:val="24"/>
          <w:szCs w:val="24"/>
        </w:rPr>
        <w:t>2. Настоящее решение опубликовать в</w:t>
      </w:r>
      <w:r w:rsidR="00C612DC">
        <w:rPr>
          <w:sz w:val="24"/>
          <w:szCs w:val="24"/>
        </w:rPr>
        <w:t xml:space="preserve"> информационном бюллетене «Вести Богородского сельсовета».</w:t>
      </w:r>
    </w:p>
    <w:p w:rsidR="00426B27" w:rsidRPr="00C612DC" w:rsidRDefault="00426B27" w:rsidP="006A3A42">
      <w:pPr>
        <w:ind w:firstLine="709"/>
        <w:jc w:val="both"/>
        <w:rPr>
          <w:sz w:val="24"/>
          <w:szCs w:val="24"/>
        </w:rPr>
      </w:pPr>
      <w:r w:rsidRPr="00C612DC">
        <w:rPr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426B27" w:rsidRPr="00C612DC" w:rsidRDefault="00426B27" w:rsidP="006A3A42">
      <w:pPr>
        <w:ind w:firstLine="709"/>
        <w:jc w:val="both"/>
        <w:rPr>
          <w:sz w:val="24"/>
          <w:szCs w:val="24"/>
        </w:rPr>
      </w:pPr>
      <w:r w:rsidRPr="00C612DC">
        <w:rPr>
          <w:sz w:val="24"/>
          <w:szCs w:val="24"/>
        </w:rPr>
        <w:t xml:space="preserve">4. Контроль за исполнением настоящего решения возложить на </w:t>
      </w:r>
      <w:r w:rsidRPr="00C612DC">
        <w:rPr>
          <w:sz w:val="24"/>
          <w:szCs w:val="24"/>
        </w:rPr>
        <w:br/>
      </w:r>
      <w:r w:rsidR="007717CE">
        <w:rPr>
          <w:sz w:val="24"/>
          <w:szCs w:val="24"/>
        </w:rPr>
        <w:t>главу  Богородского сельсовета Мокшанского района Пензенской области.</w:t>
      </w:r>
    </w:p>
    <w:p w:rsidR="00426B27" w:rsidRPr="00C612DC" w:rsidRDefault="00426B27" w:rsidP="002C4170">
      <w:pPr>
        <w:pStyle w:val="af5"/>
        <w:spacing w:before="0" w:beforeAutospacing="0" w:after="0" w:afterAutospacing="0"/>
        <w:ind w:firstLine="707"/>
        <w:jc w:val="both"/>
        <w:rPr>
          <w:color w:val="000000"/>
        </w:rPr>
      </w:pPr>
    </w:p>
    <w:p w:rsidR="007717CE" w:rsidRDefault="007717CE" w:rsidP="00C612DC">
      <w:pPr>
        <w:pStyle w:val="af5"/>
        <w:spacing w:before="0" w:beforeAutospacing="0" w:after="0" w:afterAutospacing="0"/>
        <w:ind w:firstLine="707"/>
        <w:rPr>
          <w:b/>
          <w:color w:val="000000"/>
        </w:rPr>
      </w:pPr>
    </w:p>
    <w:p w:rsidR="007717CE" w:rsidRDefault="007717CE" w:rsidP="00C612DC">
      <w:pPr>
        <w:pStyle w:val="af5"/>
        <w:spacing w:before="0" w:beforeAutospacing="0" w:after="0" w:afterAutospacing="0"/>
        <w:ind w:firstLine="707"/>
        <w:rPr>
          <w:b/>
          <w:color w:val="000000"/>
        </w:rPr>
      </w:pPr>
    </w:p>
    <w:p w:rsidR="007717CE" w:rsidRDefault="007717CE" w:rsidP="00C612DC">
      <w:pPr>
        <w:pStyle w:val="af5"/>
        <w:spacing w:before="0" w:beforeAutospacing="0" w:after="0" w:afterAutospacing="0"/>
        <w:ind w:firstLine="707"/>
        <w:rPr>
          <w:b/>
          <w:color w:val="000000"/>
        </w:rPr>
      </w:pPr>
    </w:p>
    <w:p w:rsidR="007717CE" w:rsidRDefault="007717CE" w:rsidP="00C612DC">
      <w:pPr>
        <w:pStyle w:val="af5"/>
        <w:spacing w:before="0" w:beforeAutospacing="0" w:after="0" w:afterAutospacing="0"/>
        <w:ind w:firstLine="707"/>
        <w:rPr>
          <w:b/>
          <w:color w:val="000000"/>
        </w:rPr>
      </w:pPr>
    </w:p>
    <w:p w:rsidR="00426B27" w:rsidRPr="00C612DC" w:rsidRDefault="00426B27" w:rsidP="00C612DC">
      <w:pPr>
        <w:pStyle w:val="af5"/>
        <w:spacing w:before="0" w:beforeAutospacing="0" w:after="0" w:afterAutospacing="0"/>
        <w:ind w:firstLine="707"/>
        <w:rPr>
          <w:b/>
          <w:color w:val="000000"/>
        </w:rPr>
      </w:pPr>
      <w:r w:rsidRPr="00C612DC">
        <w:rPr>
          <w:b/>
          <w:color w:val="000000"/>
        </w:rPr>
        <w:t>Глава Богородского сельсовета </w:t>
      </w:r>
    </w:p>
    <w:p w:rsidR="00426B27" w:rsidRPr="00C612DC" w:rsidRDefault="00426B27" w:rsidP="00C612DC">
      <w:pPr>
        <w:pStyle w:val="af5"/>
        <w:spacing w:before="0" w:beforeAutospacing="0" w:after="0" w:afterAutospacing="0"/>
        <w:ind w:firstLine="707"/>
        <w:rPr>
          <w:b/>
          <w:color w:val="000000"/>
        </w:rPr>
      </w:pPr>
      <w:r w:rsidRPr="00C612DC">
        <w:rPr>
          <w:b/>
          <w:color w:val="000000"/>
        </w:rPr>
        <w:t>Мокшанского района</w:t>
      </w:r>
    </w:p>
    <w:p w:rsidR="00426B27" w:rsidRPr="00C612DC" w:rsidRDefault="00426B27" w:rsidP="00C612DC">
      <w:pPr>
        <w:pStyle w:val="af5"/>
        <w:spacing w:before="0" w:beforeAutospacing="0" w:after="0" w:afterAutospacing="0"/>
        <w:ind w:firstLine="707"/>
        <w:rPr>
          <w:b/>
          <w:color w:val="000000"/>
        </w:rPr>
      </w:pPr>
      <w:r w:rsidRPr="00C612DC">
        <w:rPr>
          <w:b/>
          <w:color w:val="000000"/>
        </w:rPr>
        <w:t>Пензенской области</w:t>
      </w:r>
      <w:r w:rsidR="00C612DC" w:rsidRPr="00C612DC">
        <w:rPr>
          <w:b/>
          <w:color w:val="000000"/>
        </w:rPr>
        <w:t xml:space="preserve">                                               М.А.Целянова</w:t>
      </w:r>
    </w:p>
    <w:p w:rsidR="00426B27" w:rsidRPr="00C612DC" w:rsidRDefault="00C612DC" w:rsidP="00C612DC"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426B27" w:rsidRPr="00C612DC" w:rsidSect="00C612DC">
      <w:headerReference w:type="even" r:id="rId7"/>
      <w:headerReference w:type="default" r:id="rId8"/>
      <w:footerReference w:type="even" r:id="rId9"/>
      <w:footerReference w:type="default" r:id="rId10"/>
      <w:endnotePr>
        <w:numFmt w:val="decimal"/>
      </w:endnotePr>
      <w:pgSz w:w="11907" w:h="16840"/>
      <w:pgMar w:top="567" w:right="708" w:bottom="1134" w:left="1276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4420" w:rsidRDefault="00F14420" w:rsidP="00D459BA">
      <w:r>
        <w:separator/>
      </w:r>
    </w:p>
  </w:endnote>
  <w:endnote w:type="continuationSeparator" w:id="1">
    <w:p w:rsidR="00F14420" w:rsidRDefault="00F14420" w:rsidP="00D459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B27" w:rsidRDefault="001C659B" w:rsidP="00E14BD9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426B27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426B27" w:rsidRDefault="00426B27" w:rsidP="009E2C98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B27" w:rsidRDefault="00426B27" w:rsidP="009E2C98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4420" w:rsidRDefault="00F14420" w:rsidP="00D459BA">
      <w:r>
        <w:separator/>
      </w:r>
    </w:p>
  </w:footnote>
  <w:footnote w:type="continuationSeparator" w:id="1">
    <w:p w:rsidR="00F14420" w:rsidRDefault="00F14420" w:rsidP="00D459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B27" w:rsidRDefault="001C659B" w:rsidP="005625EB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426B27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426B27" w:rsidRDefault="00426B2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B27" w:rsidRDefault="00426B27" w:rsidP="005625EB">
    <w:pPr>
      <w:pStyle w:val="a3"/>
      <w:framePr w:wrap="around" w:vAnchor="text" w:hAnchor="margin" w:xAlign="center" w:y="1"/>
      <w:rPr>
        <w:rStyle w:val="a8"/>
      </w:rPr>
    </w:pPr>
  </w:p>
  <w:p w:rsidR="00426B27" w:rsidRDefault="00426B27" w:rsidP="0000496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">
    <w:nsid w:val="48AE0A78"/>
    <w:multiLevelType w:val="hybridMultilevel"/>
    <w:tmpl w:val="79227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oNotTrackMoves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0"/>
    <w:footnote w:id="1"/>
  </w:footnotePr>
  <w:endnotePr>
    <w:numFmt w:val="decimal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6731D"/>
    <w:rsid w:val="00003E41"/>
    <w:rsid w:val="0000496D"/>
    <w:rsid w:val="0000567A"/>
    <w:rsid w:val="00006359"/>
    <w:rsid w:val="00007404"/>
    <w:rsid w:val="00014B4F"/>
    <w:rsid w:val="00022C8D"/>
    <w:rsid w:val="000273E5"/>
    <w:rsid w:val="00032361"/>
    <w:rsid w:val="000367CA"/>
    <w:rsid w:val="0004329E"/>
    <w:rsid w:val="00046CBE"/>
    <w:rsid w:val="00047D85"/>
    <w:rsid w:val="00054C90"/>
    <w:rsid w:val="0005692E"/>
    <w:rsid w:val="00056C7E"/>
    <w:rsid w:val="000612FC"/>
    <w:rsid w:val="000653A4"/>
    <w:rsid w:val="00065D71"/>
    <w:rsid w:val="00073CF0"/>
    <w:rsid w:val="00075840"/>
    <w:rsid w:val="00076F4F"/>
    <w:rsid w:val="00081392"/>
    <w:rsid w:val="00083216"/>
    <w:rsid w:val="00087767"/>
    <w:rsid w:val="0009603C"/>
    <w:rsid w:val="000A0A3B"/>
    <w:rsid w:val="000A5412"/>
    <w:rsid w:val="000B27FE"/>
    <w:rsid w:val="000B2C70"/>
    <w:rsid w:val="000B5672"/>
    <w:rsid w:val="000D7930"/>
    <w:rsid w:val="000F00B9"/>
    <w:rsid w:val="001008FF"/>
    <w:rsid w:val="00103EF2"/>
    <w:rsid w:val="00103F32"/>
    <w:rsid w:val="0011057E"/>
    <w:rsid w:val="00112B48"/>
    <w:rsid w:val="001148B9"/>
    <w:rsid w:val="00124D8B"/>
    <w:rsid w:val="00140736"/>
    <w:rsid w:val="00140E26"/>
    <w:rsid w:val="00143F95"/>
    <w:rsid w:val="00144E41"/>
    <w:rsid w:val="00146DA3"/>
    <w:rsid w:val="00151945"/>
    <w:rsid w:val="001540E9"/>
    <w:rsid w:val="001567B9"/>
    <w:rsid w:val="001639D3"/>
    <w:rsid w:val="00163C57"/>
    <w:rsid w:val="001668DD"/>
    <w:rsid w:val="00170027"/>
    <w:rsid w:val="001720BA"/>
    <w:rsid w:val="001812FB"/>
    <w:rsid w:val="00181F82"/>
    <w:rsid w:val="001969AE"/>
    <w:rsid w:val="001A2014"/>
    <w:rsid w:val="001A2FD8"/>
    <w:rsid w:val="001B2BB0"/>
    <w:rsid w:val="001B3A53"/>
    <w:rsid w:val="001C049C"/>
    <w:rsid w:val="001C3E29"/>
    <w:rsid w:val="001C659B"/>
    <w:rsid w:val="001D04DC"/>
    <w:rsid w:val="001D2C52"/>
    <w:rsid w:val="001E50CE"/>
    <w:rsid w:val="001E52E5"/>
    <w:rsid w:val="001E5E3C"/>
    <w:rsid w:val="001F0A78"/>
    <w:rsid w:val="001F4269"/>
    <w:rsid w:val="001F4E89"/>
    <w:rsid w:val="001F5C53"/>
    <w:rsid w:val="001F64B9"/>
    <w:rsid w:val="002039E6"/>
    <w:rsid w:val="0020459F"/>
    <w:rsid w:val="00207D8E"/>
    <w:rsid w:val="00211145"/>
    <w:rsid w:val="00220946"/>
    <w:rsid w:val="00222857"/>
    <w:rsid w:val="00222AE9"/>
    <w:rsid w:val="002237B0"/>
    <w:rsid w:val="00225733"/>
    <w:rsid w:val="002316A9"/>
    <w:rsid w:val="00232C91"/>
    <w:rsid w:val="00236970"/>
    <w:rsid w:val="0023757E"/>
    <w:rsid w:val="00237B2F"/>
    <w:rsid w:val="00244021"/>
    <w:rsid w:val="002466B2"/>
    <w:rsid w:val="0024726C"/>
    <w:rsid w:val="00265436"/>
    <w:rsid w:val="002708B9"/>
    <w:rsid w:val="00271801"/>
    <w:rsid w:val="00272B40"/>
    <w:rsid w:val="00284D62"/>
    <w:rsid w:val="00286C0D"/>
    <w:rsid w:val="00290DEF"/>
    <w:rsid w:val="00292875"/>
    <w:rsid w:val="002A2402"/>
    <w:rsid w:val="002A364C"/>
    <w:rsid w:val="002A4215"/>
    <w:rsid w:val="002A52B5"/>
    <w:rsid w:val="002A5E76"/>
    <w:rsid w:val="002B0CD9"/>
    <w:rsid w:val="002B29F6"/>
    <w:rsid w:val="002B7EDB"/>
    <w:rsid w:val="002C08D7"/>
    <w:rsid w:val="002C1513"/>
    <w:rsid w:val="002C4170"/>
    <w:rsid w:val="002C7D59"/>
    <w:rsid w:val="002D15AE"/>
    <w:rsid w:val="002E0563"/>
    <w:rsid w:val="002F18F0"/>
    <w:rsid w:val="002F430A"/>
    <w:rsid w:val="002F70DB"/>
    <w:rsid w:val="003005A5"/>
    <w:rsid w:val="00311A26"/>
    <w:rsid w:val="00312146"/>
    <w:rsid w:val="003154E7"/>
    <w:rsid w:val="0031597F"/>
    <w:rsid w:val="00323240"/>
    <w:rsid w:val="00326088"/>
    <w:rsid w:val="00326655"/>
    <w:rsid w:val="003269EB"/>
    <w:rsid w:val="00332035"/>
    <w:rsid w:val="00334475"/>
    <w:rsid w:val="00342D81"/>
    <w:rsid w:val="0034384C"/>
    <w:rsid w:val="00347D2A"/>
    <w:rsid w:val="00347EDE"/>
    <w:rsid w:val="00351E54"/>
    <w:rsid w:val="00356790"/>
    <w:rsid w:val="00362E8F"/>
    <w:rsid w:val="00373E4F"/>
    <w:rsid w:val="00376905"/>
    <w:rsid w:val="0038051D"/>
    <w:rsid w:val="003859AE"/>
    <w:rsid w:val="003A713A"/>
    <w:rsid w:val="003B1401"/>
    <w:rsid w:val="003B3B79"/>
    <w:rsid w:val="003B75B0"/>
    <w:rsid w:val="003D22E3"/>
    <w:rsid w:val="003D56B6"/>
    <w:rsid w:val="003D6F35"/>
    <w:rsid w:val="003D78F1"/>
    <w:rsid w:val="003E2168"/>
    <w:rsid w:val="003E54EB"/>
    <w:rsid w:val="003F0BB3"/>
    <w:rsid w:val="003F2A80"/>
    <w:rsid w:val="003F3557"/>
    <w:rsid w:val="003F6013"/>
    <w:rsid w:val="004017A2"/>
    <w:rsid w:val="00412023"/>
    <w:rsid w:val="00416574"/>
    <w:rsid w:val="00416922"/>
    <w:rsid w:val="00420D53"/>
    <w:rsid w:val="004248AD"/>
    <w:rsid w:val="00426B27"/>
    <w:rsid w:val="004313B2"/>
    <w:rsid w:val="004337B7"/>
    <w:rsid w:val="00436A8F"/>
    <w:rsid w:val="00436B33"/>
    <w:rsid w:val="00442DCE"/>
    <w:rsid w:val="00455091"/>
    <w:rsid w:val="00455B45"/>
    <w:rsid w:val="00462298"/>
    <w:rsid w:val="004658A6"/>
    <w:rsid w:val="00474F2B"/>
    <w:rsid w:val="00482639"/>
    <w:rsid w:val="004831FD"/>
    <w:rsid w:val="0048653F"/>
    <w:rsid w:val="00493A6D"/>
    <w:rsid w:val="004B2E54"/>
    <w:rsid w:val="004B510E"/>
    <w:rsid w:val="004C0437"/>
    <w:rsid w:val="004C41FC"/>
    <w:rsid w:val="004D2B44"/>
    <w:rsid w:val="004D4152"/>
    <w:rsid w:val="004D6227"/>
    <w:rsid w:val="004E2938"/>
    <w:rsid w:val="004E3D7F"/>
    <w:rsid w:val="004E503F"/>
    <w:rsid w:val="004E515C"/>
    <w:rsid w:val="004E61E0"/>
    <w:rsid w:val="004E7DCB"/>
    <w:rsid w:val="004F0A02"/>
    <w:rsid w:val="004F0B33"/>
    <w:rsid w:val="004F119A"/>
    <w:rsid w:val="004F2295"/>
    <w:rsid w:val="004F7D89"/>
    <w:rsid w:val="00501FA0"/>
    <w:rsid w:val="005030E1"/>
    <w:rsid w:val="00503922"/>
    <w:rsid w:val="00505E2F"/>
    <w:rsid w:val="00506EFB"/>
    <w:rsid w:val="00507BB6"/>
    <w:rsid w:val="00516659"/>
    <w:rsid w:val="00517885"/>
    <w:rsid w:val="00517F33"/>
    <w:rsid w:val="00532332"/>
    <w:rsid w:val="005455EA"/>
    <w:rsid w:val="00545E26"/>
    <w:rsid w:val="00545F13"/>
    <w:rsid w:val="00554B55"/>
    <w:rsid w:val="005625EB"/>
    <w:rsid w:val="00564605"/>
    <w:rsid w:val="00572FE6"/>
    <w:rsid w:val="005836B4"/>
    <w:rsid w:val="005840E5"/>
    <w:rsid w:val="00584B9C"/>
    <w:rsid w:val="005850D7"/>
    <w:rsid w:val="00586017"/>
    <w:rsid w:val="00593A26"/>
    <w:rsid w:val="00596DED"/>
    <w:rsid w:val="005A4B51"/>
    <w:rsid w:val="005A5CE5"/>
    <w:rsid w:val="005A649C"/>
    <w:rsid w:val="005A67D3"/>
    <w:rsid w:val="005B04B6"/>
    <w:rsid w:val="005B5B26"/>
    <w:rsid w:val="005B6B67"/>
    <w:rsid w:val="005C5E25"/>
    <w:rsid w:val="005C73E0"/>
    <w:rsid w:val="005E1514"/>
    <w:rsid w:val="005E3A96"/>
    <w:rsid w:val="005F1990"/>
    <w:rsid w:val="005F3EFB"/>
    <w:rsid w:val="005F7F5E"/>
    <w:rsid w:val="00600EC4"/>
    <w:rsid w:val="00604C42"/>
    <w:rsid w:val="006108B5"/>
    <w:rsid w:val="00626D4B"/>
    <w:rsid w:val="00644509"/>
    <w:rsid w:val="00650303"/>
    <w:rsid w:val="00653BB9"/>
    <w:rsid w:val="00656164"/>
    <w:rsid w:val="00661B03"/>
    <w:rsid w:val="00661B4D"/>
    <w:rsid w:val="00663098"/>
    <w:rsid w:val="0066434F"/>
    <w:rsid w:val="00665235"/>
    <w:rsid w:val="00665DD1"/>
    <w:rsid w:val="00674FC8"/>
    <w:rsid w:val="00675B12"/>
    <w:rsid w:val="006803C1"/>
    <w:rsid w:val="006814BE"/>
    <w:rsid w:val="00683DF5"/>
    <w:rsid w:val="00683E45"/>
    <w:rsid w:val="00687DF3"/>
    <w:rsid w:val="00691DCD"/>
    <w:rsid w:val="00691E0E"/>
    <w:rsid w:val="00692EBE"/>
    <w:rsid w:val="00694834"/>
    <w:rsid w:val="00696CA5"/>
    <w:rsid w:val="00697ABD"/>
    <w:rsid w:val="006A36F8"/>
    <w:rsid w:val="006A3977"/>
    <w:rsid w:val="006A3A42"/>
    <w:rsid w:val="006A54B9"/>
    <w:rsid w:val="006A5D10"/>
    <w:rsid w:val="006A5E7F"/>
    <w:rsid w:val="006B1006"/>
    <w:rsid w:val="006B28F9"/>
    <w:rsid w:val="006B3CE6"/>
    <w:rsid w:val="006F2250"/>
    <w:rsid w:val="006F239A"/>
    <w:rsid w:val="00703434"/>
    <w:rsid w:val="00706380"/>
    <w:rsid w:val="00711E8D"/>
    <w:rsid w:val="00721174"/>
    <w:rsid w:val="007215E4"/>
    <w:rsid w:val="0072557E"/>
    <w:rsid w:val="00725BCE"/>
    <w:rsid w:val="00725FDE"/>
    <w:rsid w:val="007306E8"/>
    <w:rsid w:val="00731220"/>
    <w:rsid w:val="00731C14"/>
    <w:rsid w:val="007345BD"/>
    <w:rsid w:val="00744153"/>
    <w:rsid w:val="00752A3C"/>
    <w:rsid w:val="00755CB7"/>
    <w:rsid w:val="0075777D"/>
    <w:rsid w:val="00763A2F"/>
    <w:rsid w:val="00765F78"/>
    <w:rsid w:val="0076738B"/>
    <w:rsid w:val="007717CE"/>
    <w:rsid w:val="00775A43"/>
    <w:rsid w:val="007817FB"/>
    <w:rsid w:val="007878A0"/>
    <w:rsid w:val="00793131"/>
    <w:rsid w:val="0079401F"/>
    <w:rsid w:val="00795F67"/>
    <w:rsid w:val="00797A06"/>
    <w:rsid w:val="007A0547"/>
    <w:rsid w:val="007A2AA0"/>
    <w:rsid w:val="007A5E26"/>
    <w:rsid w:val="007B07F2"/>
    <w:rsid w:val="007B4DD2"/>
    <w:rsid w:val="007C7CA8"/>
    <w:rsid w:val="007C7FCA"/>
    <w:rsid w:val="007D1430"/>
    <w:rsid w:val="007D4C65"/>
    <w:rsid w:val="007D6A4A"/>
    <w:rsid w:val="007D7434"/>
    <w:rsid w:val="007E76CD"/>
    <w:rsid w:val="007F2256"/>
    <w:rsid w:val="007F430C"/>
    <w:rsid w:val="007F553D"/>
    <w:rsid w:val="007F7641"/>
    <w:rsid w:val="0080414C"/>
    <w:rsid w:val="00805328"/>
    <w:rsid w:val="008125A6"/>
    <w:rsid w:val="0081602F"/>
    <w:rsid w:val="0081655E"/>
    <w:rsid w:val="00816F3F"/>
    <w:rsid w:val="00821922"/>
    <w:rsid w:val="008252BB"/>
    <w:rsid w:val="008305C7"/>
    <w:rsid w:val="0084192E"/>
    <w:rsid w:val="008428B8"/>
    <w:rsid w:val="008468A2"/>
    <w:rsid w:val="008479A4"/>
    <w:rsid w:val="00847A5B"/>
    <w:rsid w:val="00850C8C"/>
    <w:rsid w:val="00854596"/>
    <w:rsid w:val="00855313"/>
    <w:rsid w:val="0085670F"/>
    <w:rsid w:val="0086731D"/>
    <w:rsid w:val="008676E5"/>
    <w:rsid w:val="00873A6B"/>
    <w:rsid w:val="00874B98"/>
    <w:rsid w:val="00876DBF"/>
    <w:rsid w:val="00877441"/>
    <w:rsid w:val="00886618"/>
    <w:rsid w:val="00886B5E"/>
    <w:rsid w:val="00893042"/>
    <w:rsid w:val="00897A1F"/>
    <w:rsid w:val="008A6AE5"/>
    <w:rsid w:val="008B1AA4"/>
    <w:rsid w:val="008B22D9"/>
    <w:rsid w:val="008B3E0E"/>
    <w:rsid w:val="008B5B15"/>
    <w:rsid w:val="008C0853"/>
    <w:rsid w:val="008C5379"/>
    <w:rsid w:val="008E27D8"/>
    <w:rsid w:val="008E63D8"/>
    <w:rsid w:val="008F3216"/>
    <w:rsid w:val="008F34AD"/>
    <w:rsid w:val="008F6267"/>
    <w:rsid w:val="009043D3"/>
    <w:rsid w:val="009127C1"/>
    <w:rsid w:val="00914856"/>
    <w:rsid w:val="009208A5"/>
    <w:rsid w:val="00921F60"/>
    <w:rsid w:val="00924588"/>
    <w:rsid w:val="00924E01"/>
    <w:rsid w:val="00933591"/>
    <w:rsid w:val="00936673"/>
    <w:rsid w:val="009435E1"/>
    <w:rsid w:val="00944BFD"/>
    <w:rsid w:val="00946F4B"/>
    <w:rsid w:val="00951118"/>
    <w:rsid w:val="009537FE"/>
    <w:rsid w:val="00955234"/>
    <w:rsid w:val="009573C9"/>
    <w:rsid w:val="00960283"/>
    <w:rsid w:val="00964C32"/>
    <w:rsid w:val="009674AF"/>
    <w:rsid w:val="009762CB"/>
    <w:rsid w:val="00977D6E"/>
    <w:rsid w:val="00981A9B"/>
    <w:rsid w:val="00984A05"/>
    <w:rsid w:val="0099324F"/>
    <w:rsid w:val="00993D24"/>
    <w:rsid w:val="009956C6"/>
    <w:rsid w:val="009A4599"/>
    <w:rsid w:val="009D0E4B"/>
    <w:rsid w:val="009D1F1D"/>
    <w:rsid w:val="009D2B23"/>
    <w:rsid w:val="009D3C3D"/>
    <w:rsid w:val="009E2586"/>
    <w:rsid w:val="009E2C98"/>
    <w:rsid w:val="009E7CDF"/>
    <w:rsid w:val="009F3339"/>
    <w:rsid w:val="009F3444"/>
    <w:rsid w:val="009F6F26"/>
    <w:rsid w:val="00A02897"/>
    <w:rsid w:val="00A05B39"/>
    <w:rsid w:val="00A07BCC"/>
    <w:rsid w:val="00A1391D"/>
    <w:rsid w:val="00A164F9"/>
    <w:rsid w:val="00A16DD0"/>
    <w:rsid w:val="00A23468"/>
    <w:rsid w:val="00A30EAE"/>
    <w:rsid w:val="00A40506"/>
    <w:rsid w:val="00A42ADA"/>
    <w:rsid w:val="00A46FE0"/>
    <w:rsid w:val="00A508DF"/>
    <w:rsid w:val="00A52EC0"/>
    <w:rsid w:val="00A5682A"/>
    <w:rsid w:val="00A613DB"/>
    <w:rsid w:val="00A6159B"/>
    <w:rsid w:val="00A652DC"/>
    <w:rsid w:val="00A75304"/>
    <w:rsid w:val="00A755C0"/>
    <w:rsid w:val="00A76A6E"/>
    <w:rsid w:val="00A822DC"/>
    <w:rsid w:val="00A827D6"/>
    <w:rsid w:val="00A84E82"/>
    <w:rsid w:val="00A9676A"/>
    <w:rsid w:val="00AA4893"/>
    <w:rsid w:val="00AA5F10"/>
    <w:rsid w:val="00AA5FD9"/>
    <w:rsid w:val="00AB4A94"/>
    <w:rsid w:val="00AB6B2C"/>
    <w:rsid w:val="00AC78AC"/>
    <w:rsid w:val="00AD0194"/>
    <w:rsid w:val="00AE05FF"/>
    <w:rsid w:val="00AE308E"/>
    <w:rsid w:val="00AE375F"/>
    <w:rsid w:val="00AE46C7"/>
    <w:rsid w:val="00AE5E84"/>
    <w:rsid w:val="00AF574E"/>
    <w:rsid w:val="00AF6D27"/>
    <w:rsid w:val="00AF71CE"/>
    <w:rsid w:val="00B034C9"/>
    <w:rsid w:val="00B05F55"/>
    <w:rsid w:val="00B111B0"/>
    <w:rsid w:val="00B139A6"/>
    <w:rsid w:val="00B15DAC"/>
    <w:rsid w:val="00B271E0"/>
    <w:rsid w:val="00B367D3"/>
    <w:rsid w:val="00B369E7"/>
    <w:rsid w:val="00B43135"/>
    <w:rsid w:val="00B456A5"/>
    <w:rsid w:val="00B45D09"/>
    <w:rsid w:val="00B472D8"/>
    <w:rsid w:val="00B51F38"/>
    <w:rsid w:val="00B571AB"/>
    <w:rsid w:val="00B65B45"/>
    <w:rsid w:val="00B67764"/>
    <w:rsid w:val="00B801EC"/>
    <w:rsid w:val="00B838A4"/>
    <w:rsid w:val="00B86BE1"/>
    <w:rsid w:val="00B8707B"/>
    <w:rsid w:val="00B91041"/>
    <w:rsid w:val="00B94482"/>
    <w:rsid w:val="00B96BEB"/>
    <w:rsid w:val="00BA0C25"/>
    <w:rsid w:val="00BC1F7D"/>
    <w:rsid w:val="00BC50B3"/>
    <w:rsid w:val="00BC608F"/>
    <w:rsid w:val="00BC660B"/>
    <w:rsid w:val="00BC681B"/>
    <w:rsid w:val="00BD050E"/>
    <w:rsid w:val="00BD404B"/>
    <w:rsid w:val="00BD4124"/>
    <w:rsid w:val="00BD5A1E"/>
    <w:rsid w:val="00BD6D89"/>
    <w:rsid w:val="00BE1DD1"/>
    <w:rsid w:val="00BE6EFA"/>
    <w:rsid w:val="00BF4837"/>
    <w:rsid w:val="00BF5BEB"/>
    <w:rsid w:val="00BF7E3C"/>
    <w:rsid w:val="00C02228"/>
    <w:rsid w:val="00C0637E"/>
    <w:rsid w:val="00C11D8D"/>
    <w:rsid w:val="00C23748"/>
    <w:rsid w:val="00C23C42"/>
    <w:rsid w:val="00C278A2"/>
    <w:rsid w:val="00C32E98"/>
    <w:rsid w:val="00C3585A"/>
    <w:rsid w:val="00C36113"/>
    <w:rsid w:val="00C377BF"/>
    <w:rsid w:val="00C4370A"/>
    <w:rsid w:val="00C445D1"/>
    <w:rsid w:val="00C51612"/>
    <w:rsid w:val="00C57B8C"/>
    <w:rsid w:val="00C612DC"/>
    <w:rsid w:val="00C63197"/>
    <w:rsid w:val="00C65580"/>
    <w:rsid w:val="00C715B3"/>
    <w:rsid w:val="00C8358F"/>
    <w:rsid w:val="00C838A6"/>
    <w:rsid w:val="00C9009B"/>
    <w:rsid w:val="00C90CFE"/>
    <w:rsid w:val="00C957C9"/>
    <w:rsid w:val="00CA35E8"/>
    <w:rsid w:val="00CA5C58"/>
    <w:rsid w:val="00CA6AAA"/>
    <w:rsid w:val="00CB02C8"/>
    <w:rsid w:val="00CB4A3E"/>
    <w:rsid w:val="00CB64F9"/>
    <w:rsid w:val="00CC38AA"/>
    <w:rsid w:val="00CD1FFD"/>
    <w:rsid w:val="00CD20BB"/>
    <w:rsid w:val="00CD4C79"/>
    <w:rsid w:val="00CD547B"/>
    <w:rsid w:val="00CE5020"/>
    <w:rsid w:val="00CF1DEA"/>
    <w:rsid w:val="00CF2172"/>
    <w:rsid w:val="00D00F51"/>
    <w:rsid w:val="00D0435E"/>
    <w:rsid w:val="00D045BD"/>
    <w:rsid w:val="00D10D4C"/>
    <w:rsid w:val="00D110A1"/>
    <w:rsid w:val="00D11A85"/>
    <w:rsid w:val="00D124B5"/>
    <w:rsid w:val="00D222BD"/>
    <w:rsid w:val="00D242EF"/>
    <w:rsid w:val="00D310B3"/>
    <w:rsid w:val="00D459BA"/>
    <w:rsid w:val="00D5090B"/>
    <w:rsid w:val="00D53C97"/>
    <w:rsid w:val="00D55A32"/>
    <w:rsid w:val="00D55E0A"/>
    <w:rsid w:val="00D6114B"/>
    <w:rsid w:val="00D710AF"/>
    <w:rsid w:val="00D739DC"/>
    <w:rsid w:val="00D75D80"/>
    <w:rsid w:val="00D811AC"/>
    <w:rsid w:val="00D82A3C"/>
    <w:rsid w:val="00D84E76"/>
    <w:rsid w:val="00DA1271"/>
    <w:rsid w:val="00DA39F0"/>
    <w:rsid w:val="00DA691B"/>
    <w:rsid w:val="00DA77BB"/>
    <w:rsid w:val="00DB30F0"/>
    <w:rsid w:val="00DC19DE"/>
    <w:rsid w:val="00DC3721"/>
    <w:rsid w:val="00DD08E2"/>
    <w:rsid w:val="00DD2D58"/>
    <w:rsid w:val="00DD3C87"/>
    <w:rsid w:val="00DE30E3"/>
    <w:rsid w:val="00DE74DC"/>
    <w:rsid w:val="00DF742C"/>
    <w:rsid w:val="00E11F34"/>
    <w:rsid w:val="00E1203C"/>
    <w:rsid w:val="00E14BD9"/>
    <w:rsid w:val="00E2110E"/>
    <w:rsid w:val="00E30D7F"/>
    <w:rsid w:val="00E358A6"/>
    <w:rsid w:val="00E368F3"/>
    <w:rsid w:val="00E42DFD"/>
    <w:rsid w:val="00E51F6B"/>
    <w:rsid w:val="00E554F4"/>
    <w:rsid w:val="00E55A57"/>
    <w:rsid w:val="00E624C9"/>
    <w:rsid w:val="00E64161"/>
    <w:rsid w:val="00E71C80"/>
    <w:rsid w:val="00E80086"/>
    <w:rsid w:val="00E810D1"/>
    <w:rsid w:val="00E81A79"/>
    <w:rsid w:val="00E82DCA"/>
    <w:rsid w:val="00E85549"/>
    <w:rsid w:val="00E86804"/>
    <w:rsid w:val="00E90340"/>
    <w:rsid w:val="00E9181C"/>
    <w:rsid w:val="00E9328F"/>
    <w:rsid w:val="00EA7524"/>
    <w:rsid w:val="00EB47A9"/>
    <w:rsid w:val="00EB59FA"/>
    <w:rsid w:val="00EB6048"/>
    <w:rsid w:val="00EC3518"/>
    <w:rsid w:val="00EC5A1F"/>
    <w:rsid w:val="00EC5B40"/>
    <w:rsid w:val="00ED57C7"/>
    <w:rsid w:val="00EF612A"/>
    <w:rsid w:val="00EF7AF9"/>
    <w:rsid w:val="00F10DB3"/>
    <w:rsid w:val="00F14420"/>
    <w:rsid w:val="00F228DE"/>
    <w:rsid w:val="00F22F2F"/>
    <w:rsid w:val="00F247CB"/>
    <w:rsid w:val="00F310FE"/>
    <w:rsid w:val="00F4074B"/>
    <w:rsid w:val="00F51DDE"/>
    <w:rsid w:val="00F54313"/>
    <w:rsid w:val="00F5458A"/>
    <w:rsid w:val="00F622A1"/>
    <w:rsid w:val="00F626FF"/>
    <w:rsid w:val="00F638D0"/>
    <w:rsid w:val="00F66172"/>
    <w:rsid w:val="00F70226"/>
    <w:rsid w:val="00F70E8C"/>
    <w:rsid w:val="00F711D9"/>
    <w:rsid w:val="00F713C3"/>
    <w:rsid w:val="00F71CB9"/>
    <w:rsid w:val="00F73BEC"/>
    <w:rsid w:val="00F76961"/>
    <w:rsid w:val="00F80600"/>
    <w:rsid w:val="00F809C6"/>
    <w:rsid w:val="00F81C72"/>
    <w:rsid w:val="00F8375E"/>
    <w:rsid w:val="00F92535"/>
    <w:rsid w:val="00F94709"/>
    <w:rsid w:val="00FA397A"/>
    <w:rsid w:val="00FB18B1"/>
    <w:rsid w:val="00FB49E7"/>
    <w:rsid w:val="00FB5AE3"/>
    <w:rsid w:val="00FC6BA9"/>
    <w:rsid w:val="00FD5948"/>
    <w:rsid w:val="00FE54EC"/>
    <w:rsid w:val="00FE5DF3"/>
    <w:rsid w:val="00FE6FBC"/>
    <w:rsid w:val="00FF280C"/>
    <w:rsid w:val="00FF3343"/>
    <w:rsid w:val="00FF51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6523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665235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665235"/>
    <w:rPr>
      <w:rFonts w:ascii="Cambria" w:hAnsi="Cambria" w:cs="Times New Roman"/>
      <w:b/>
      <w:bCs/>
      <w:sz w:val="26"/>
      <w:szCs w:val="26"/>
    </w:rPr>
  </w:style>
  <w:style w:type="paragraph" w:styleId="a3">
    <w:name w:val="header"/>
    <w:basedOn w:val="a"/>
    <w:link w:val="a4"/>
    <w:uiPriority w:val="99"/>
    <w:rsid w:val="004F119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66523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4F119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665235"/>
    <w:rPr>
      <w:rFonts w:cs="Times New Roman"/>
      <w:sz w:val="20"/>
      <w:szCs w:val="20"/>
    </w:rPr>
  </w:style>
  <w:style w:type="paragraph" w:styleId="a7">
    <w:name w:val="caption"/>
    <w:basedOn w:val="a"/>
    <w:next w:val="a"/>
    <w:uiPriority w:val="99"/>
    <w:qFormat/>
    <w:rsid w:val="004F119A"/>
    <w:pPr>
      <w:widowControl/>
      <w:jc w:val="center"/>
    </w:pPr>
    <w:rPr>
      <w:b/>
      <w:sz w:val="40"/>
    </w:rPr>
  </w:style>
  <w:style w:type="character" w:styleId="a8">
    <w:name w:val="page number"/>
    <w:basedOn w:val="a0"/>
    <w:uiPriority w:val="99"/>
    <w:rsid w:val="005625EB"/>
    <w:rPr>
      <w:rFonts w:cs="Times New Roman"/>
    </w:rPr>
  </w:style>
  <w:style w:type="table" w:styleId="a9">
    <w:name w:val="Table Grid"/>
    <w:basedOn w:val="a1"/>
    <w:uiPriority w:val="99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rsid w:val="005625EB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uiPriority w:val="99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b">
    <w:name w:val="footnote text"/>
    <w:basedOn w:val="a"/>
    <w:link w:val="ac"/>
    <w:uiPriority w:val="99"/>
    <w:semiHidden/>
    <w:rsid w:val="0004329E"/>
  </w:style>
  <w:style w:type="character" w:customStyle="1" w:styleId="ac">
    <w:name w:val="Текст сноски Знак"/>
    <w:basedOn w:val="a0"/>
    <w:link w:val="ab"/>
    <w:uiPriority w:val="99"/>
    <w:semiHidden/>
    <w:locked/>
    <w:rsid w:val="00665235"/>
    <w:rPr>
      <w:rFonts w:cs="Times New Roman"/>
      <w:sz w:val="20"/>
      <w:szCs w:val="20"/>
    </w:rPr>
  </w:style>
  <w:style w:type="paragraph" w:styleId="ad">
    <w:name w:val="Balloon Text"/>
    <w:basedOn w:val="a"/>
    <w:link w:val="ae"/>
    <w:uiPriority w:val="99"/>
    <w:semiHidden/>
    <w:rsid w:val="00981A9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665235"/>
    <w:rPr>
      <w:rFonts w:cs="Times New Roman"/>
      <w:sz w:val="2"/>
    </w:rPr>
  </w:style>
  <w:style w:type="paragraph" w:styleId="af">
    <w:name w:val="Body Text"/>
    <w:basedOn w:val="a"/>
    <w:link w:val="af0"/>
    <w:uiPriority w:val="99"/>
    <w:rsid w:val="001E5E3C"/>
    <w:pPr>
      <w:widowControl/>
      <w:jc w:val="both"/>
    </w:pPr>
    <w:rPr>
      <w:sz w:val="24"/>
    </w:rPr>
  </w:style>
  <w:style w:type="character" w:customStyle="1" w:styleId="af0">
    <w:name w:val="Основной текст Знак"/>
    <w:basedOn w:val="a0"/>
    <w:link w:val="af"/>
    <w:uiPriority w:val="99"/>
    <w:semiHidden/>
    <w:locked/>
    <w:rsid w:val="00665235"/>
    <w:rPr>
      <w:rFonts w:cs="Times New Roman"/>
      <w:sz w:val="20"/>
      <w:szCs w:val="20"/>
    </w:rPr>
  </w:style>
  <w:style w:type="paragraph" w:customStyle="1" w:styleId="af1">
    <w:name w:val="Комментарий"/>
    <w:basedOn w:val="a"/>
    <w:next w:val="a"/>
    <w:uiPriority w:val="99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uiPriority w:val="99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f2">
    <w:name w:val="Цветовое выделение"/>
    <w:uiPriority w:val="99"/>
    <w:rsid w:val="00E358A6"/>
    <w:rPr>
      <w:b/>
      <w:color w:val="000080"/>
      <w:sz w:val="20"/>
    </w:rPr>
  </w:style>
  <w:style w:type="paragraph" w:customStyle="1" w:styleId="af3">
    <w:name w:val="Знак"/>
    <w:basedOn w:val="a"/>
    <w:uiPriority w:val="99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4">
    <w:name w:val="List Paragraph"/>
    <w:basedOn w:val="a"/>
    <w:uiPriority w:val="99"/>
    <w:qFormat/>
    <w:rsid w:val="00DA691B"/>
    <w:pPr>
      <w:ind w:left="720"/>
      <w:contextualSpacing/>
    </w:pPr>
  </w:style>
  <w:style w:type="paragraph" w:customStyle="1" w:styleId="ConsPlusNormal">
    <w:name w:val="ConsPlusNormal"/>
    <w:uiPriority w:val="99"/>
    <w:rsid w:val="0029287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5">
    <w:name w:val="Normal (Web)"/>
    <w:basedOn w:val="a"/>
    <w:uiPriority w:val="99"/>
    <w:rsid w:val="002C417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hyperlink">
    <w:name w:val="hyperlink"/>
    <w:basedOn w:val="a0"/>
    <w:uiPriority w:val="99"/>
    <w:rsid w:val="00003E41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5589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9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9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Правительства.dot</Template>
  <TotalTime>62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</vt:lpstr>
    </vt:vector>
  </TitlesOfParts>
  <Company>Elcom Ltd</Company>
  <LinksUpToDate>false</LinksUpToDate>
  <CharactersWithSpaces>1754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</dc:title>
  <dc:subject/>
  <dc:creator>Akimova</dc:creator>
  <cp:keywords/>
  <dc:description/>
  <cp:lastModifiedBy>User</cp:lastModifiedBy>
  <cp:revision>4</cp:revision>
  <cp:lastPrinted>2024-10-21T06:50:00Z</cp:lastPrinted>
  <dcterms:created xsi:type="dcterms:W3CDTF">2024-10-21T06:29:00Z</dcterms:created>
  <dcterms:modified xsi:type="dcterms:W3CDTF">2024-10-21T07:44:00Z</dcterms:modified>
</cp:coreProperties>
</file>