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6F" w:rsidRPr="007A09AF" w:rsidRDefault="00B307CC" w:rsidP="007D5C6F">
      <w:pPr>
        <w:ind w:firstLine="54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67945</wp:posOffset>
            </wp:positionV>
            <wp:extent cx="798195" cy="1031240"/>
            <wp:effectExtent l="19050" t="0" r="1905" b="0"/>
            <wp:wrapTight wrapText="bothSides">
              <wp:wrapPolygon edited="0">
                <wp:start x="-516" y="0"/>
                <wp:lineTo x="-516" y="21148"/>
                <wp:lineTo x="21652" y="21148"/>
                <wp:lineTo x="21652" y="0"/>
                <wp:lineTo x="-516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5C6F" w:rsidRDefault="007D5C6F" w:rsidP="007D5C6F">
      <w:pPr>
        <w:ind w:firstLine="540"/>
        <w:jc w:val="center"/>
      </w:pPr>
    </w:p>
    <w:p w:rsidR="000241AE" w:rsidRPr="007A09AF" w:rsidRDefault="000241AE" w:rsidP="007D5C6F">
      <w:pPr>
        <w:ind w:firstLine="540"/>
        <w:jc w:val="center"/>
      </w:pPr>
    </w:p>
    <w:p w:rsidR="007D5C6F" w:rsidRPr="007A09AF" w:rsidRDefault="007D5C6F" w:rsidP="007D5C6F">
      <w:pPr>
        <w:ind w:firstLine="540"/>
        <w:jc w:val="center"/>
        <w:rPr>
          <w:b/>
          <w:sz w:val="36"/>
          <w:szCs w:val="36"/>
        </w:rPr>
      </w:pPr>
    </w:p>
    <w:p w:rsidR="000241AE" w:rsidRDefault="000241AE" w:rsidP="000241AE">
      <w:pPr>
        <w:ind w:firstLine="540"/>
        <w:jc w:val="center"/>
        <w:rPr>
          <w:b/>
          <w:sz w:val="36"/>
          <w:szCs w:val="36"/>
        </w:rPr>
      </w:pPr>
    </w:p>
    <w:p w:rsidR="000241AE" w:rsidRDefault="000241AE" w:rsidP="000241AE">
      <w:pPr>
        <w:ind w:firstLine="540"/>
        <w:jc w:val="center"/>
        <w:rPr>
          <w:b/>
          <w:sz w:val="36"/>
          <w:szCs w:val="36"/>
        </w:rPr>
      </w:pPr>
    </w:p>
    <w:p w:rsidR="000241AE" w:rsidRDefault="000241AE" w:rsidP="000241AE">
      <w:pPr>
        <w:ind w:firstLine="540"/>
        <w:jc w:val="center"/>
        <w:rPr>
          <w:b/>
          <w:sz w:val="36"/>
          <w:szCs w:val="36"/>
        </w:rPr>
      </w:pPr>
    </w:p>
    <w:p w:rsidR="00E4283C" w:rsidRDefault="00A41D2B">
      <w:pPr>
        <w:ind w:firstLine="540"/>
        <w:jc w:val="center"/>
        <w:rPr>
          <w:b/>
          <w:sz w:val="32"/>
          <w:szCs w:val="32"/>
        </w:rPr>
      </w:pPr>
      <w:r w:rsidRPr="00A41D2B">
        <w:rPr>
          <w:b/>
          <w:sz w:val="32"/>
          <w:szCs w:val="32"/>
        </w:rPr>
        <w:t>АДМИНИСТРАЦИЯ БОГОРОДСКОГО СЕЛЬСОВЕТА</w:t>
      </w:r>
    </w:p>
    <w:p w:rsidR="00E4283C" w:rsidRDefault="00A41D2B">
      <w:pPr>
        <w:ind w:firstLine="540"/>
        <w:jc w:val="center"/>
        <w:rPr>
          <w:b/>
          <w:sz w:val="32"/>
          <w:szCs w:val="32"/>
        </w:rPr>
      </w:pPr>
      <w:r w:rsidRPr="00A41D2B">
        <w:rPr>
          <w:b/>
          <w:sz w:val="32"/>
          <w:szCs w:val="32"/>
        </w:rPr>
        <w:t>МОКШАНСКОГО РАЙОНА ПЕНЗЕНСКОЙ ОБЛАСТИ</w:t>
      </w:r>
    </w:p>
    <w:p w:rsidR="007D5C6F" w:rsidRDefault="007D5C6F" w:rsidP="007D5C6F">
      <w:pPr>
        <w:ind w:firstLine="540"/>
        <w:jc w:val="center"/>
        <w:rPr>
          <w:b/>
        </w:rPr>
      </w:pPr>
    </w:p>
    <w:p w:rsidR="007D5C6F" w:rsidRPr="000241AE" w:rsidRDefault="00A41D2B" w:rsidP="007D5C6F">
      <w:pPr>
        <w:ind w:firstLine="540"/>
        <w:jc w:val="center"/>
        <w:rPr>
          <w:b/>
          <w:sz w:val="28"/>
          <w:szCs w:val="28"/>
        </w:rPr>
      </w:pPr>
      <w:r w:rsidRPr="00A41D2B">
        <w:rPr>
          <w:b/>
          <w:sz w:val="28"/>
          <w:szCs w:val="28"/>
        </w:rPr>
        <w:t>ПОСТАНОВЛЕНИЕ</w:t>
      </w:r>
    </w:p>
    <w:p w:rsidR="00897677" w:rsidRDefault="00897677" w:rsidP="00897677">
      <w:pPr>
        <w:pStyle w:val="af0"/>
        <w:spacing w:before="0" w:beforeAutospacing="0" w:after="0" w:afterAutospacing="0"/>
        <w:jc w:val="center"/>
      </w:pPr>
    </w:p>
    <w:p w:rsidR="00897677" w:rsidRDefault="00897677" w:rsidP="00897677">
      <w:pPr>
        <w:pStyle w:val="af0"/>
        <w:spacing w:before="0" w:beforeAutospacing="0" w:after="0" w:afterAutospacing="0"/>
        <w:jc w:val="center"/>
        <w:rPr>
          <w:bCs/>
        </w:rPr>
      </w:pPr>
      <w:r>
        <w:rPr>
          <w:bCs/>
          <w:sz w:val="26"/>
          <w:szCs w:val="26"/>
        </w:rPr>
        <w:t>от</w:t>
      </w:r>
      <w:r w:rsidR="000311F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№ </w:t>
      </w:r>
      <w:r>
        <w:rPr>
          <w:bCs/>
        </w:rPr>
        <w:t xml:space="preserve">с. </w:t>
      </w:r>
      <w:r w:rsidR="000241AE">
        <w:rPr>
          <w:bCs/>
        </w:rPr>
        <w:t>Богородское</w:t>
      </w:r>
    </w:p>
    <w:p w:rsidR="00BD2416" w:rsidRDefault="00BD2416" w:rsidP="00897677">
      <w:pPr>
        <w:pStyle w:val="af0"/>
        <w:spacing w:before="0" w:beforeAutospacing="0" w:after="0" w:afterAutospacing="0"/>
        <w:jc w:val="center"/>
      </w:pPr>
    </w:p>
    <w:p w:rsidR="00142EE2" w:rsidRPr="000241AE" w:rsidRDefault="00A41D2B" w:rsidP="006A36F8">
      <w:pPr>
        <w:widowControl/>
        <w:jc w:val="center"/>
        <w:rPr>
          <w:b/>
          <w:sz w:val="26"/>
          <w:szCs w:val="26"/>
        </w:rPr>
      </w:pPr>
      <w:r w:rsidRPr="00A41D2B">
        <w:rPr>
          <w:b/>
          <w:sz w:val="26"/>
          <w:szCs w:val="26"/>
        </w:rPr>
        <w:t xml:space="preserve">Об индексации заработной платы работников </w:t>
      </w:r>
      <w:r w:rsidR="00CB132D">
        <w:rPr>
          <w:b/>
          <w:sz w:val="26"/>
          <w:szCs w:val="26"/>
        </w:rPr>
        <w:t>муниципальных учреждений (организаций)</w:t>
      </w:r>
      <w:r w:rsidR="00D813AC">
        <w:rPr>
          <w:b/>
          <w:sz w:val="26"/>
          <w:szCs w:val="26"/>
        </w:rPr>
        <w:t xml:space="preserve"> </w:t>
      </w:r>
      <w:r w:rsidRPr="00A41D2B">
        <w:rPr>
          <w:b/>
          <w:sz w:val="26"/>
          <w:szCs w:val="26"/>
        </w:rPr>
        <w:t>Богородского сельсовета Мокшанского района Пензенской области</w:t>
      </w:r>
    </w:p>
    <w:p w:rsidR="00BD2416" w:rsidRPr="000241AE" w:rsidRDefault="00BD2416" w:rsidP="006A36F8">
      <w:pPr>
        <w:widowControl/>
        <w:jc w:val="center"/>
        <w:rPr>
          <w:b/>
          <w:sz w:val="26"/>
          <w:szCs w:val="26"/>
        </w:rPr>
      </w:pPr>
    </w:p>
    <w:p w:rsidR="00E955B8" w:rsidRPr="00694033" w:rsidRDefault="00A41D2B" w:rsidP="00694033">
      <w:pPr>
        <w:widowControl/>
        <w:ind w:firstLine="708"/>
        <w:jc w:val="both"/>
        <w:rPr>
          <w:sz w:val="26"/>
          <w:szCs w:val="26"/>
          <w:highlight w:val="yellow"/>
        </w:rPr>
      </w:pPr>
      <w:r w:rsidRPr="00A41D2B">
        <w:rPr>
          <w:sz w:val="26"/>
          <w:szCs w:val="26"/>
        </w:rPr>
        <w:t xml:space="preserve">В целях реализации трудовых прав работников </w:t>
      </w:r>
      <w:r w:rsidR="00CB132D">
        <w:rPr>
          <w:sz w:val="26"/>
          <w:szCs w:val="26"/>
        </w:rPr>
        <w:t xml:space="preserve">муниципальных учреждений (организаций) </w:t>
      </w:r>
      <w:r w:rsidRPr="00A41D2B">
        <w:rPr>
          <w:sz w:val="26"/>
          <w:szCs w:val="26"/>
        </w:rPr>
        <w:t xml:space="preserve">Богородского сельсовета Мокшанского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</w:t>
      </w:r>
      <w:r w:rsidR="00D35506" w:rsidRPr="00BF3FB5">
        <w:rPr>
          <w:sz w:val="26"/>
          <w:szCs w:val="26"/>
        </w:rPr>
        <w:t>2</w:t>
      </w:r>
      <w:r w:rsidR="00BF3FB5">
        <w:rPr>
          <w:sz w:val="26"/>
          <w:szCs w:val="26"/>
        </w:rPr>
        <w:t>6</w:t>
      </w:r>
      <w:r w:rsidR="00D35506" w:rsidRPr="00BF3FB5">
        <w:rPr>
          <w:sz w:val="26"/>
          <w:szCs w:val="26"/>
        </w:rPr>
        <w:t>.</w:t>
      </w:r>
      <w:r w:rsidR="00BF3FB5">
        <w:rPr>
          <w:sz w:val="26"/>
          <w:szCs w:val="26"/>
        </w:rPr>
        <w:t>09</w:t>
      </w:r>
      <w:r w:rsidR="00D35506" w:rsidRPr="00BF3FB5">
        <w:rPr>
          <w:sz w:val="26"/>
          <w:szCs w:val="26"/>
        </w:rPr>
        <w:t>.202</w:t>
      </w:r>
      <w:r w:rsidR="00BF3FB5">
        <w:rPr>
          <w:sz w:val="26"/>
          <w:szCs w:val="26"/>
        </w:rPr>
        <w:t>4</w:t>
      </w:r>
      <w:r w:rsidR="00D35506" w:rsidRPr="00BF3FB5">
        <w:rPr>
          <w:sz w:val="26"/>
          <w:szCs w:val="26"/>
        </w:rPr>
        <w:t xml:space="preserve"> № </w:t>
      </w:r>
      <w:r w:rsidR="00BF3FB5">
        <w:rPr>
          <w:sz w:val="26"/>
          <w:szCs w:val="26"/>
        </w:rPr>
        <w:t>730</w:t>
      </w:r>
      <w:r w:rsidRPr="00BF3FB5">
        <w:rPr>
          <w:sz w:val="26"/>
          <w:szCs w:val="26"/>
        </w:rPr>
        <w:t>-</w:t>
      </w:r>
      <w:r w:rsidRPr="00A41D2B">
        <w:rPr>
          <w:sz w:val="26"/>
          <w:szCs w:val="26"/>
        </w:rPr>
        <w:t xml:space="preserve">пП «Об индексации заработной платы работников государственных учреждений (организаций) Пензенской области», Постановлением администрации Мокшанского района Пензенской области от </w:t>
      </w:r>
      <w:r w:rsidR="00CB132D" w:rsidRPr="00CB132D">
        <w:rPr>
          <w:sz w:val="26"/>
          <w:szCs w:val="26"/>
        </w:rPr>
        <w:t>10.10.2024</w:t>
      </w:r>
      <w:r w:rsidR="00D35506" w:rsidRPr="00CB132D">
        <w:rPr>
          <w:sz w:val="26"/>
          <w:szCs w:val="26"/>
        </w:rPr>
        <w:t xml:space="preserve"> №</w:t>
      </w:r>
      <w:r w:rsidR="00CB132D" w:rsidRPr="00CB132D">
        <w:rPr>
          <w:sz w:val="26"/>
          <w:szCs w:val="26"/>
        </w:rPr>
        <w:t>946</w:t>
      </w:r>
      <w:r w:rsidRPr="00CB132D">
        <w:rPr>
          <w:sz w:val="26"/>
          <w:szCs w:val="26"/>
        </w:rPr>
        <w:t xml:space="preserve">  «Об индексации заработной платы работников муниципальных</w:t>
      </w:r>
      <w:r w:rsidRPr="00A41D2B">
        <w:rPr>
          <w:sz w:val="26"/>
          <w:szCs w:val="26"/>
        </w:rPr>
        <w:t xml:space="preserve"> учреждений (организаций) Мокшанского района Пензенской области», руководствуясь решением Комитета местного самоуправления Богородского сельсовета Мокшанского района Пензенской области от 2</w:t>
      </w:r>
      <w:r w:rsidR="00BF3FB5">
        <w:rPr>
          <w:sz w:val="26"/>
          <w:szCs w:val="26"/>
        </w:rPr>
        <w:t>1</w:t>
      </w:r>
      <w:r w:rsidRPr="00A41D2B">
        <w:rPr>
          <w:sz w:val="26"/>
          <w:szCs w:val="26"/>
        </w:rPr>
        <w:t>.12.202</w:t>
      </w:r>
      <w:r w:rsidR="00BF3FB5">
        <w:rPr>
          <w:sz w:val="26"/>
          <w:szCs w:val="26"/>
        </w:rPr>
        <w:t>3</w:t>
      </w:r>
      <w:r w:rsidRPr="00A41D2B">
        <w:rPr>
          <w:sz w:val="26"/>
          <w:szCs w:val="26"/>
        </w:rPr>
        <w:t xml:space="preserve"> №</w:t>
      </w:r>
      <w:r w:rsidR="00BF3FB5">
        <w:rPr>
          <w:sz w:val="26"/>
          <w:szCs w:val="26"/>
        </w:rPr>
        <w:t>340</w:t>
      </w:r>
      <w:r w:rsidRPr="00A41D2B">
        <w:rPr>
          <w:sz w:val="26"/>
          <w:szCs w:val="26"/>
        </w:rPr>
        <w:t>-</w:t>
      </w:r>
      <w:r w:rsidR="00BF3FB5">
        <w:rPr>
          <w:sz w:val="26"/>
          <w:szCs w:val="26"/>
        </w:rPr>
        <w:t>11</w:t>
      </w:r>
      <w:r w:rsidRPr="00A41D2B">
        <w:rPr>
          <w:sz w:val="26"/>
          <w:szCs w:val="26"/>
        </w:rPr>
        <w:t>7/7 «О бюджете Богородского сельсовета Мокшанского района Пензенской области на 202</w:t>
      </w:r>
      <w:r w:rsidR="00BF3FB5">
        <w:rPr>
          <w:sz w:val="26"/>
          <w:szCs w:val="26"/>
        </w:rPr>
        <w:t>4</w:t>
      </w:r>
      <w:r w:rsidRPr="00A41D2B">
        <w:rPr>
          <w:sz w:val="26"/>
          <w:szCs w:val="26"/>
        </w:rPr>
        <w:t xml:space="preserve"> год и на плановый период 202</w:t>
      </w:r>
      <w:r w:rsidR="00BF3FB5">
        <w:rPr>
          <w:sz w:val="26"/>
          <w:szCs w:val="26"/>
        </w:rPr>
        <w:t>5</w:t>
      </w:r>
      <w:r w:rsidRPr="00A41D2B">
        <w:rPr>
          <w:sz w:val="26"/>
          <w:szCs w:val="26"/>
        </w:rPr>
        <w:t xml:space="preserve"> и 202</w:t>
      </w:r>
      <w:r w:rsidR="00BF3FB5">
        <w:rPr>
          <w:sz w:val="26"/>
          <w:szCs w:val="26"/>
        </w:rPr>
        <w:t>6</w:t>
      </w:r>
      <w:r w:rsidRPr="00A41D2B">
        <w:rPr>
          <w:sz w:val="26"/>
          <w:szCs w:val="26"/>
        </w:rPr>
        <w:t xml:space="preserve"> годов»</w:t>
      </w:r>
      <w:r w:rsidR="00CB132D">
        <w:rPr>
          <w:sz w:val="26"/>
          <w:szCs w:val="26"/>
        </w:rPr>
        <w:t xml:space="preserve"> ( с последующими изменениями)</w:t>
      </w:r>
      <w:r w:rsidRPr="00A41D2B">
        <w:rPr>
          <w:sz w:val="26"/>
          <w:szCs w:val="26"/>
        </w:rPr>
        <w:t>, -</w:t>
      </w:r>
    </w:p>
    <w:p w:rsidR="001E5E3C" w:rsidRPr="000241AE" w:rsidRDefault="001E5E3C" w:rsidP="001E5E3C">
      <w:pPr>
        <w:jc w:val="center"/>
        <w:rPr>
          <w:sz w:val="26"/>
          <w:szCs w:val="26"/>
        </w:rPr>
      </w:pPr>
    </w:p>
    <w:p w:rsidR="009D58DA" w:rsidRPr="000241AE" w:rsidRDefault="00A41D2B" w:rsidP="001E5E3C">
      <w:pPr>
        <w:jc w:val="center"/>
        <w:rPr>
          <w:b/>
          <w:sz w:val="26"/>
          <w:szCs w:val="26"/>
        </w:rPr>
      </w:pPr>
      <w:r w:rsidRPr="00A41D2B">
        <w:rPr>
          <w:b/>
          <w:sz w:val="26"/>
          <w:szCs w:val="26"/>
        </w:rPr>
        <w:t>администрация Богородского сельсовета</w:t>
      </w:r>
    </w:p>
    <w:p w:rsidR="001E5E3C" w:rsidRPr="000241AE" w:rsidRDefault="00A41D2B" w:rsidP="001E5E3C">
      <w:pPr>
        <w:jc w:val="center"/>
        <w:rPr>
          <w:b/>
          <w:sz w:val="26"/>
          <w:szCs w:val="26"/>
        </w:rPr>
      </w:pPr>
      <w:r w:rsidRPr="00A41D2B">
        <w:rPr>
          <w:b/>
          <w:sz w:val="26"/>
          <w:szCs w:val="26"/>
        </w:rPr>
        <w:t>Мокшанского района Пензенской области постановляет:</w:t>
      </w:r>
    </w:p>
    <w:p w:rsidR="001E5E3C" w:rsidRPr="000241AE" w:rsidRDefault="001E5E3C" w:rsidP="00B86BE1">
      <w:pPr>
        <w:ind w:firstLine="709"/>
        <w:jc w:val="both"/>
        <w:rPr>
          <w:b/>
          <w:sz w:val="26"/>
          <w:szCs w:val="26"/>
        </w:rPr>
      </w:pPr>
    </w:p>
    <w:p w:rsidR="00117BA7" w:rsidRPr="000241AE" w:rsidRDefault="00A41D2B" w:rsidP="009746D4">
      <w:pPr>
        <w:ind w:firstLine="709"/>
        <w:jc w:val="both"/>
        <w:rPr>
          <w:sz w:val="26"/>
          <w:szCs w:val="26"/>
        </w:rPr>
      </w:pPr>
      <w:bookmarkStart w:id="0" w:name="sub_1"/>
      <w:r w:rsidRPr="00A41D2B">
        <w:rPr>
          <w:sz w:val="26"/>
          <w:szCs w:val="26"/>
        </w:rPr>
        <w:t xml:space="preserve">1. Проиндексировать с 1 </w:t>
      </w:r>
      <w:r w:rsidR="00BF3FB5">
        <w:rPr>
          <w:sz w:val="26"/>
          <w:szCs w:val="26"/>
        </w:rPr>
        <w:t>октяб</w:t>
      </w:r>
      <w:r w:rsidRPr="00A41D2B">
        <w:rPr>
          <w:sz w:val="26"/>
          <w:szCs w:val="26"/>
        </w:rPr>
        <w:t>ря 202</w:t>
      </w:r>
      <w:r w:rsidR="00BF3FB5">
        <w:rPr>
          <w:sz w:val="26"/>
          <w:szCs w:val="26"/>
        </w:rPr>
        <w:t>4</w:t>
      </w:r>
      <w:r w:rsidRPr="00A41D2B">
        <w:rPr>
          <w:sz w:val="26"/>
          <w:szCs w:val="26"/>
        </w:rPr>
        <w:t xml:space="preserve"> года на </w:t>
      </w:r>
      <w:r w:rsidR="00BF3FB5">
        <w:rPr>
          <w:sz w:val="26"/>
          <w:szCs w:val="26"/>
        </w:rPr>
        <w:t>5</w:t>
      </w:r>
      <w:r w:rsidRPr="00A41D2B">
        <w:rPr>
          <w:sz w:val="26"/>
          <w:szCs w:val="26"/>
        </w:rPr>
        <w:t>,</w:t>
      </w:r>
      <w:r w:rsidR="00BF3FB5">
        <w:rPr>
          <w:sz w:val="26"/>
          <w:szCs w:val="26"/>
        </w:rPr>
        <w:t>1</w:t>
      </w:r>
      <w:r w:rsidRPr="00A41D2B">
        <w:rPr>
          <w:sz w:val="26"/>
          <w:szCs w:val="26"/>
        </w:rPr>
        <w:t xml:space="preserve"> процент</w:t>
      </w:r>
      <w:r w:rsidR="00CB132D">
        <w:rPr>
          <w:sz w:val="26"/>
          <w:szCs w:val="26"/>
        </w:rPr>
        <w:t>ов</w:t>
      </w:r>
      <w:r w:rsidRPr="00A41D2B">
        <w:rPr>
          <w:sz w:val="26"/>
          <w:szCs w:val="26"/>
        </w:rPr>
        <w:t xml:space="preserve"> оклады (должностные или базовые оклады), ставки заработной платы </w:t>
      </w:r>
      <w:r w:rsidR="00CB132D">
        <w:rPr>
          <w:sz w:val="26"/>
          <w:szCs w:val="26"/>
        </w:rPr>
        <w:t>работников муниципальных учреждений ( организаций)</w:t>
      </w:r>
      <w:r w:rsidRPr="00A41D2B">
        <w:rPr>
          <w:sz w:val="26"/>
          <w:szCs w:val="26"/>
        </w:rPr>
        <w:t xml:space="preserve">  Богородского сельсовета Мокшанского района Пензенской области, финансируемых из бюджета Богородского сельсовета Мокшанского района Пензенской области, в том числе финансируемых за счет субвенции из бюджета Пензенской области.</w:t>
      </w:r>
    </w:p>
    <w:p w:rsidR="00146C82" w:rsidRPr="000241AE" w:rsidRDefault="00A41D2B" w:rsidP="00146C82">
      <w:pPr>
        <w:ind w:firstLine="709"/>
        <w:jc w:val="both"/>
        <w:rPr>
          <w:sz w:val="26"/>
          <w:szCs w:val="26"/>
        </w:rPr>
      </w:pPr>
      <w:r w:rsidRPr="00A41D2B">
        <w:rPr>
          <w:sz w:val="26"/>
          <w:szCs w:val="26"/>
        </w:rPr>
        <w:t xml:space="preserve">2. Внести в положения об оплате труда </w:t>
      </w:r>
      <w:r w:rsidR="00CB132D">
        <w:rPr>
          <w:sz w:val="26"/>
          <w:szCs w:val="26"/>
        </w:rPr>
        <w:t>работников муниципальных учреждений (организаций)</w:t>
      </w:r>
      <w:r w:rsidR="00CB132D" w:rsidRPr="00A41D2B">
        <w:rPr>
          <w:sz w:val="26"/>
          <w:szCs w:val="26"/>
        </w:rPr>
        <w:t xml:space="preserve">  </w:t>
      </w:r>
      <w:r w:rsidRPr="00A41D2B">
        <w:rPr>
          <w:sz w:val="26"/>
          <w:szCs w:val="26"/>
        </w:rPr>
        <w:t xml:space="preserve">Богородского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</w:t>
      </w:r>
      <w:r w:rsidR="00BF3FB5">
        <w:rPr>
          <w:sz w:val="26"/>
          <w:szCs w:val="26"/>
        </w:rPr>
        <w:t xml:space="preserve">рабочих органов </w:t>
      </w:r>
      <w:r w:rsidRPr="00A41D2B">
        <w:rPr>
          <w:sz w:val="26"/>
          <w:szCs w:val="26"/>
        </w:rPr>
        <w:t>Богородского сельсовета Мокшанского района Пензенской области.</w:t>
      </w:r>
    </w:p>
    <w:p w:rsidR="003B2803" w:rsidRPr="000241AE" w:rsidRDefault="00A41D2B" w:rsidP="00B86BE1">
      <w:pPr>
        <w:ind w:firstLine="709"/>
        <w:jc w:val="both"/>
        <w:rPr>
          <w:sz w:val="26"/>
          <w:szCs w:val="26"/>
        </w:rPr>
      </w:pPr>
      <w:bookmarkStart w:id="1" w:name="sub_2"/>
      <w:bookmarkEnd w:id="0"/>
      <w:r w:rsidRPr="00A41D2B">
        <w:rPr>
          <w:sz w:val="26"/>
          <w:szCs w:val="26"/>
        </w:rPr>
        <w:t>3. 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241AE" w:rsidRDefault="00A41D2B" w:rsidP="00B86BE1">
      <w:pPr>
        <w:ind w:firstLine="709"/>
        <w:jc w:val="both"/>
        <w:rPr>
          <w:sz w:val="26"/>
          <w:szCs w:val="26"/>
        </w:rPr>
      </w:pPr>
      <w:r w:rsidRPr="00A41D2B">
        <w:rPr>
          <w:sz w:val="26"/>
          <w:szCs w:val="26"/>
        </w:rPr>
        <w:lastRenderedPageBreak/>
        <w:t>4.Финансирование расходов, связанных с реализацией настоящего постановления, осуществлять в пределах средств бюджета Богородского сельсовета Мокшанского района Пензенской области предусмотренных главным распорядителем средств бюджета Богородского сельсовета Мокшанского района Пензенской области на соответствующий финансовый год.</w:t>
      </w:r>
    </w:p>
    <w:p w:rsidR="00B86BE1" w:rsidRDefault="00A41D2B" w:rsidP="00B86BE1">
      <w:pPr>
        <w:ind w:firstLine="709"/>
        <w:jc w:val="both"/>
        <w:rPr>
          <w:sz w:val="26"/>
          <w:szCs w:val="26"/>
        </w:rPr>
      </w:pPr>
      <w:r w:rsidRPr="00A41D2B">
        <w:rPr>
          <w:sz w:val="26"/>
          <w:szCs w:val="26"/>
        </w:rPr>
        <w:t>5. Настоящее постановление опубликовать в информационном бюллетене «Вести Богородского сельсовета».</w:t>
      </w:r>
      <w:bookmarkEnd w:id="1"/>
    </w:p>
    <w:p w:rsidR="00CB132D" w:rsidRPr="000241AE" w:rsidRDefault="00CB132D" w:rsidP="00B86BE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октября 2024 года.</w:t>
      </w:r>
    </w:p>
    <w:p w:rsidR="007D5C6F" w:rsidRPr="000241AE" w:rsidRDefault="002E1A34" w:rsidP="00B86BE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41D2B" w:rsidRPr="00A41D2B">
        <w:rPr>
          <w:sz w:val="26"/>
          <w:szCs w:val="26"/>
        </w:rPr>
        <w:t xml:space="preserve">. </w:t>
      </w:r>
      <w:r w:rsidR="00A41D2B" w:rsidRPr="00A41D2B">
        <w:rPr>
          <w:bCs/>
          <w:sz w:val="26"/>
          <w:szCs w:val="26"/>
        </w:rPr>
        <w:t>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963778" w:rsidRPr="000241AE" w:rsidRDefault="00963778" w:rsidP="00B86BE1">
      <w:pPr>
        <w:ind w:firstLine="709"/>
        <w:jc w:val="both"/>
        <w:rPr>
          <w:sz w:val="26"/>
          <w:szCs w:val="26"/>
        </w:rPr>
      </w:pPr>
    </w:p>
    <w:p w:rsidR="000241AE" w:rsidRDefault="000241AE" w:rsidP="00B86BE1">
      <w:pPr>
        <w:ind w:firstLine="709"/>
        <w:jc w:val="both"/>
        <w:rPr>
          <w:b/>
          <w:sz w:val="26"/>
          <w:szCs w:val="26"/>
        </w:rPr>
      </w:pPr>
    </w:p>
    <w:p w:rsidR="000241AE" w:rsidRDefault="000241AE" w:rsidP="00B86BE1">
      <w:pPr>
        <w:ind w:firstLine="709"/>
        <w:jc w:val="both"/>
        <w:rPr>
          <w:b/>
          <w:sz w:val="26"/>
          <w:szCs w:val="26"/>
        </w:rPr>
      </w:pPr>
    </w:p>
    <w:p w:rsidR="005F7F5E" w:rsidRPr="000241AE" w:rsidRDefault="00222B15" w:rsidP="00B86BE1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И.о.главы </w:t>
      </w:r>
      <w:r w:rsidR="00A41D2B" w:rsidRPr="00A41D2B">
        <w:rPr>
          <w:b/>
          <w:sz w:val="26"/>
          <w:szCs w:val="26"/>
        </w:rPr>
        <w:t xml:space="preserve"> администрации </w:t>
      </w:r>
    </w:p>
    <w:p w:rsidR="00B42448" w:rsidRPr="000241AE" w:rsidRDefault="00A41D2B" w:rsidP="00B86BE1">
      <w:pPr>
        <w:ind w:firstLine="709"/>
        <w:jc w:val="both"/>
        <w:rPr>
          <w:b/>
          <w:sz w:val="26"/>
          <w:szCs w:val="26"/>
        </w:rPr>
      </w:pPr>
      <w:r w:rsidRPr="00A41D2B">
        <w:rPr>
          <w:b/>
          <w:sz w:val="26"/>
          <w:szCs w:val="26"/>
        </w:rPr>
        <w:t xml:space="preserve">Богородского сельсовета </w:t>
      </w:r>
    </w:p>
    <w:p w:rsidR="002601FE" w:rsidRPr="000241AE" w:rsidRDefault="00A41D2B" w:rsidP="00B86BE1">
      <w:pPr>
        <w:ind w:firstLine="709"/>
        <w:jc w:val="both"/>
        <w:rPr>
          <w:b/>
          <w:sz w:val="26"/>
          <w:szCs w:val="26"/>
        </w:rPr>
      </w:pPr>
      <w:r w:rsidRPr="00A41D2B">
        <w:rPr>
          <w:b/>
          <w:sz w:val="26"/>
          <w:szCs w:val="26"/>
        </w:rPr>
        <w:t>Мокшанского района</w:t>
      </w:r>
    </w:p>
    <w:p w:rsidR="00C264FA" w:rsidRPr="000241AE" w:rsidRDefault="00A41D2B" w:rsidP="00C264FA">
      <w:pPr>
        <w:ind w:firstLine="709"/>
        <w:jc w:val="both"/>
        <w:rPr>
          <w:b/>
          <w:sz w:val="26"/>
          <w:szCs w:val="26"/>
        </w:rPr>
      </w:pPr>
      <w:r w:rsidRPr="00A41D2B">
        <w:rPr>
          <w:b/>
          <w:sz w:val="26"/>
          <w:szCs w:val="26"/>
        </w:rPr>
        <w:t xml:space="preserve">Пензенской области                                                 </w:t>
      </w:r>
      <w:r w:rsidR="00222B15">
        <w:rPr>
          <w:b/>
          <w:sz w:val="26"/>
          <w:szCs w:val="26"/>
        </w:rPr>
        <w:t>Л.Н.Капасова</w:t>
      </w:r>
    </w:p>
    <w:sectPr w:rsidR="00C264FA" w:rsidRPr="000241A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2F3" w:rsidRDefault="00D912F3" w:rsidP="00D459BA">
      <w:r>
        <w:separator/>
      </w:r>
    </w:p>
  </w:endnote>
  <w:endnote w:type="continuationSeparator" w:id="1">
    <w:p w:rsidR="00D912F3" w:rsidRDefault="00D912F3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8716F6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2F3" w:rsidRDefault="00D912F3" w:rsidP="00D459BA">
      <w:r>
        <w:separator/>
      </w:r>
    </w:p>
  </w:footnote>
  <w:footnote w:type="continuationSeparator" w:id="1">
    <w:p w:rsidR="00D912F3" w:rsidRDefault="00D912F3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8716F6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Formatting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41AE"/>
    <w:rsid w:val="000273E5"/>
    <w:rsid w:val="000311F9"/>
    <w:rsid w:val="00032361"/>
    <w:rsid w:val="000367CA"/>
    <w:rsid w:val="0004329E"/>
    <w:rsid w:val="00046CBE"/>
    <w:rsid w:val="00050D87"/>
    <w:rsid w:val="00054476"/>
    <w:rsid w:val="00054C90"/>
    <w:rsid w:val="0005692E"/>
    <w:rsid w:val="00056C7E"/>
    <w:rsid w:val="000653A4"/>
    <w:rsid w:val="00065D71"/>
    <w:rsid w:val="00065ED7"/>
    <w:rsid w:val="00073CF0"/>
    <w:rsid w:val="0007605E"/>
    <w:rsid w:val="00076F4F"/>
    <w:rsid w:val="00083CB4"/>
    <w:rsid w:val="00087767"/>
    <w:rsid w:val="0009603C"/>
    <w:rsid w:val="000A0A3B"/>
    <w:rsid w:val="000A3888"/>
    <w:rsid w:val="000A5412"/>
    <w:rsid w:val="000B27FE"/>
    <w:rsid w:val="000B2C70"/>
    <w:rsid w:val="000F00B9"/>
    <w:rsid w:val="000F04BC"/>
    <w:rsid w:val="000F4822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85701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B15"/>
    <w:rsid w:val="0022357E"/>
    <w:rsid w:val="002237B0"/>
    <w:rsid w:val="002316A9"/>
    <w:rsid w:val="002328AC"/>
    <w:rsid w:val="00233748"/>
    <w:rsid w:val="0023757E"/>
    <w:rsid w:val="00237B2F"/>
    <w:rsid w:val="002466C0"/>
    <w:rsid w:val="0024726C"/>
    <w:rsid w:val="002601FE"/>
    <w:rsid w:val="00265436"/>
    <w:rsid w:val="002708B9"/>
    <w:rsid w:val="00271801"/>
    <w:rsid w:val="00272B40"/>
    <w:rsid w:val="00284D62"/>
    <w:rsid w:val="00286C0D"/>
    <w:rsid w:val="002A2402"/>
    <w:rsid w:val="002A52B5"/>
    <w:rsid w:val="002A5E76"/>
    <w:rsid w:val="002A60A7"/>
    <w:rsid w:val="002B0CD9"/>
    <w:rsid w:val="002B29F6"/>
    <w:rsid w:val="002B784B"/>
    <w:rsid w:val="002B7EDB"/>
    <w:rsid w:val="002C7D59"/>
    <w:rsid w:val="002D15AE"/>
    <w:rsid w:val="002E0563"/>
    <w:rsid w:val="002E1A34"/>
    <w:rsid w:val="002F70DB"/>
    <w:rsid w:val="00311A26"/>
    <w:rsid w:val="003154E7"/>
    <w:rsid w:val="0031597F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A713A"/>
    <w:rsid w:val="003B1401"/>
    <w:rsid w:val="003B2803"/>
    <w:rsid w:val="003B3B79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4F2B"/>
    <w:rsid w:val="00482639"/>
    <w:rsid w:val="004831CF"/>
    <w:rsid w:val="004831FD"/>
    <w:rsid w:val="0048653F"/>
    <w:rsid w:val="004922DB"/>
    <w:rsid w:val="004A794C"/>
    <w:rsid w:val="004C0437"/>
    <w:rsid w:val="004C2BE3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2F3D"/>
    <w:rsid w:val="00533747"/>
    <w:rsid w:val="005455EA"/>
    <w:rsid w:val="00545E26"/>
    <w:rsid w:val="00545F13"/>
    <w:rsid w:val="00555A27"/>
    <w:rsid w:val="005625EB"/>
    <w:rsid w:val="005836B4"/>
    <w:rsid w:val="005840E5"/>
    <w:rsid w:val="00584B9C"/>
    <w:rsid w:val="005850D7"/>
    <w:rsid w:val="00585FC0"/>
    <w:rsid w:val="00586017"/>
    <w:rsid w:val="00593A26"/>
    <w:rsid w:val="005A56A7"/>
    <w:rsid w:val="005A649C"/>
    <w:rsid w:val="005B5B26"/>
    <w:rsid w:val="005B6B67"/>
    <w:rsid w:val="005C460A"/>
    <w:rsid w:val="005C73E0"/>
    <w:rsid w:val="005F3EFB"/>
    <w:rsid w:val="005F7F5E"/>
    <w:rsid w:val="00600EC4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033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118C"/>
    <w:rsid w:val="006B28F9"/>
    <w:rsid w:val="006B3CE6"/>
    <w:rsid w:val="006C1D4E"/>
    <w:rsid w:val="006C2830"/>
    <w:rsid w:val="006C7E6A"/>
    <w:rsid w:val="006D0089"/>
    <w:rsid w:val="006D44DB"/>
    <w:rsid w:val="006E7BD6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518CA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5C6F"/>
    <w:rsid w:val="007D6BCC"/>
    <w:rsid w:val="007D7434"/>
    <w:rsid w:val="007E76CD"/>
    <w:rsid w:val="007F2256"/>
    <w:rsid w:val="007F4B74"/>
    <w:rsid w:val="007F553D"/>
    <w:rsid w:val="00805328"/>
    <w:rsid w:val="008125A6"/>
    <w:rsid w:val="0081602F"/>
    <w:rsid w:val="0081655E"/>
    <w:rsid w:val="00821922"/>
    <w:rsid w:val="008318A6"/>
    <w:rsid w:val="008428B8"/>
    <w:rsid w:val="00845EC4"/>
    <w:rsid w:val="008468A2"/>
    <w:rsid w:val="008479A4"/>
    <w:rsid w:val="00850C8C"/>
    <w:rsid w:val="00850D18"/>
    <w:rsid w:val="00854596"/>
    <w:rsid w:val="0086731D"/>
    <w:rsid w:val="008676E5"/>
    <w:rsid w:val="008716F6"/>
    <w:rsid w:val="00873A6B"/>
    <w:rsid w:val="00874B98"/>
    <w:rsid w:val="00884B2A"/>
    <w:rsid w:val="00886618"/>
    <w:rsid w:val="00886B5E"/>
    <w:rsid w:val="00893042"/>
    <w:rsid w:val="0089358F"/>
    <w:rsid w:val="00897677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2302"/>
    <w:rsid w:val="00933591"/>
    <w:rsid w:val="00936673"/>
    <w:rsid w:val="00942D6F"/>
    <w:rsid w:val="00943B6B"/>
    <w:rsid w:val="00944BFD"/>
    <w:rsid w:val="00951118"/>
    <w:rsid w:val="00955234"/>
    <w:rsid w:val="009573C9"/>
    <w:rsid w:val="00960283"/>
    <w:rsid w:val="00961F81"/>
    <w:rsid w:val="00963778"/>
    <w:rsid w:val="00963B75"/>
    <w:rsid w:val="00964C32"/>
    <w:rsid w:val="009746D4"/>
    <w:rsid w:val="009762CB"/>
    <w:rsid w:val="00977D6E"/>
    <w:rsid w:val="00981A9B"/>
    <w:rsid w:val="00984A05"/>
    <w:rsid w:val="0099324F"/>
    <w:rsid w:val="0099373B"/>
    <w:rsid w:val="009956C6"/>
    <w:rsid w:val="009964AF"/>
    <w:rsid w:val="009D1F1D"/>
    <w:rsid w:val="009D2B23"/>
    <w:rsid w:val="009D3C3D"/>
    <w:rsid w:val="009D58DA"/>
    <w:rsid w:val="009E2586"/>
    <w:rsid w:val="009E2C98"/>
    <w:rsid w:val="009E58FC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1D2B"/>
    <w:rsid w:val="00A4372F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1846"/>
    <w:rsid w:val="00AF6D27"/>
    <w:rsid w:val="00AF71CE"/>
    <w:rsid w:val="00B05F55"/>
    <w:rsid w:val="00B15DAC"/>
    <w:rsid w:val="00B15FF4"/>
    <w:rsid w:val="00B24C13"/>
    <w:rsid w:val="00B271E0"/>
    <w:rsid w:val="00B307CC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B6239"/>
    <w:rsid w:val="00BC608F"/>
    <w:rsid w:val="00BC660B"/>
    <w:rsid w:val="00BC681B"/>
    <w:rsid w:val="00BD2416"/>
    <w:rsid w:val="00BD2920"/>
    <w:rsid w:val="00BD4124"/>
    <w:rsid w:val="00BD580B"/>
    <w:rsid w:val="00BD5A1E"/>
    <w:rsid w:val="00BD6D89"/>
    <w:rsid w:val="00BE6EFA"/>
    <w:rsid w:val="00BE7EDA"/>
    <w:rsid w:val="00BF3FB5"/>
    <w:rsid w:val="00BF4837"/>
    <w:rsid w:val="00BF7E3C"/>
    <w:rsid w:val="00C02228"/>
    <w:rsid w:val="00C17896"/>
    <w:rsid w:val="00C23748"/>
    <w:rsid w:val="00C23C42"/>
    <w:rsid w:val="00C264FA"/>
    <w:rsid w:val="00C278A2"/>
    <w:rsid w:val="00C328C2"/>
    <w:rsid w:val="00C32E98"/>
    <w:rsid w:val="00C33A97"/>
    <w:rsid w:val="00C3585A"/>
    <w:rsid w:val="00C36113"/>
    <w:rsid w:val="00C377BF"/>
    <w:rsid w:val="00C4703D"/>
    <w:rsid w:val="00C51612"/>
    <w:rsid w:val="00C57B8C"/>
    <w:rsid w:val="00C61295"/>
    <w:rsid w:val="00C63197"/>
    <w:rsid w:val="00C65580"/>
    <w:rsid w:val="00C737C4"/>
    <w:rsid w:val="00C838A6"/>
    <w:rsid w:val="00C8725B"/>
    <w:rsid w:val="00C9009B"/>
    <w:rsid w:val="00C90CFE"/>
    <w:rsid w:val="00CA12CD"/>
    <w:rsid w:val="00CA3334"/>
    <w:rsid w:val="00CA35E8"/>
    <w:rsid w:val="00CA3C41"/>
    <w:rsid w:val="00CA49BC"/>
    <w:rsid w:val="00CB132D"/>
    <w:rsid w:val="00CB4949"/>
    <w:rsid w:val="00CB4A3E"/>
    <w:rsid w:val="00CC38AA"/>
    <w:rsid w:val="00CD1FFD"/>
    <w:rsid w:val="00CD20BB"/>
    <w:rsid w:val="00CD547B"/>
    <w:rsid w:val="00CF1DEA"/>
    <w:rsid w:val="00CF2172"/>
    <w:rsid w:val="00CF3E28"/>
    <w:rsid w:val="00D00F51"/>
    <w:rsid w:val="00D0435E"/>
    <w:rsid w:val="00D045BD"/>
    <w:rsid w:val="00D10D4C"/>
    <w:rsid w:val="00D110A1"/>
    <w:rsid w:val="00D11650"/>
    <w:rsid w:val="00D11A85"/>
    <w:rsid w:val="00D13273"/>
    <w:rsid w:val="00D222BD"/>
    <w:rsid w:val="00D242EF"/>
    <w:rsid w:val="00D310B3"/>
    <w:rsid w:val="00D35506"/>
    <w:rsid w:val="00D44D8E"/>
    <w:rsid w:val="00D459BA"/>
    <w:rsid w:val="00D5090B"/>
    <w:rsid w:val="00D55A32"/>
    <w:rsid w:val="00D6114B"/>
    <w:rsid w:val="00D710AF"/>
    <w:rsid w:val="00D75D80"/>
    <w:rsid w:val="00D80369"/>
    <w:rsid w:val="00D813AC"/>
    <w:rsid w:val="00D82A3C"/>
    <w:rsid w:val="00D84E76"/>
    <w:rsid w:val="00D912F3"/>
    <w:rsid w:val="00DA09BB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83C"/>
    <w:rsid w:val="00E42DFD"/>
    <w:rsid w:val="00E554F4"/>
    <w:rsid w:val="00E55A57"/>
    <w:rsid w:val="00E615EF"/>
    <w:rsid w:val="00E624C9"/>
    <w:rsid w:val="00E659D2"/>
    <w:rsid w:val="00E65D1A"/>
    <w:rsid w:val="00E80086"/>
    <w:rsid w:val="00E810D1"/>
    <w:rsid w:val="00E81A79"/>
    <w:rsid w:val="00E82DCA"/>
    <w:rsid w:val="00E8430E"/>
    <w:rsid w:val="00E86804"/>
    <w:rsid w:val="00E9328F"/>
    <w:rsid w:val="00E955B8"/>
    <w:rsid w:val="00EA7524"/>
    <w:rsid w:val="00EC3518"/>
    <w:rsid w:val="00EC5A1F"/>
    <w:rsid w:val="00EC5B40"/>
    <w:rsid w:val="00EE786B"/>
    <w:rsid w:val="00EF1055"/>
    <w:rsid w:val="00EF7AF9"/>
    <w:rsid w:val="00F06FB6"/>
    <w:rsid w:val="00F10DB3"/>
    <w:rsid w:val="00F247CB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897677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BF3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75C11-1556-4799-A4F8-53AE8E5B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44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3101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14</cp:revision>
  <cp:lastPrinted>2024-12-06T08:22:00Z</cp:lastPrinted>
  <dcterms:created xsi:type="dcterms:W3CDTF">2024-12-02T11:19:00Z</dcterms:created>
  <dcterms:modified xsi:type="dcterms:W3CDTF">2024-12-09T10:29:00Z</dcterms:modified>
</cp:coreProperties>
</file>