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5B" w:rsidRDefault="00241C5B" w:rsidP="00797A06">
      <w:pPr>
        <w:tabs>
          <w:tab w:val="left" w:pos="1843"/>
        </w:tabs>
        <w:jc w:val="center"/>
        <w:rPr>
          <w:sz w:val="30"/>
        </w:rPr>
      </w:pPr>
    </w:p>
    <w:p w:rsidR="00241C5B" w:rsidRDefault="00FB1DB0" w:rsidP="00541FFF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1.2pt;margin-top:-24.45pt;width:58.5pt;height:69pt;z-index:1;visibility:visible">
            <v:imagedata r:id="rId7" o:title=""/>
            <w10:wrap type="square"/>
          </v:shape>
        </w:pict>
      </w:r>
    </w:p>
    <w:p w:rsidR="00241C5B" w:rsidRDefault="00241C5B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1C5B">
        <w:tc>
          <w:tcPr>
            <w:tcW w:w="284" w:type="dxa"/>
            <w:vAlign w:val="bottom"/>
          </w:tcPr>
          <w:p w:rsidR="00241C5B" w:rsidRDefault="00241C5B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1C5B" w:rsidRPr="00A827D6" w:rsidRDefault="004B611E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08.10.2025</w:t>
            </w:r>
          </w:p>
        </w:tc>
        <w:tc>
          <w:tcPr>
            <w:tcW w:w="397" w:type="dxa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1C5B" w:rsidRDefault="004B611E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241C5B">
        <w:tc>
          <w:tcPr>
            <w:tcW w:w="4650" w:type="dxa"/>
            <w:gridSpan w:val="4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241C5B" w:rsidRDefault="00541FFF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41C5B">
              <w:rPr>
                <w:sz w:val="24"/>
              </w:rPr>
              <w:t>.</w:t>
            </w:r>
            <w:r>
              <w:rPr>
                <w:sz w:val="24"/>
              </w:rPr>
              <w:t>Богородское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41C5B" w:rsidTr="00696CA5">
        <w:tc>
          <w:tcPr>
            <w:tcW w:w="9606" w:type="dxa"/>
          </w:tcPr>
          <w:p w:rsidR="00541FFF" w:rsidRDefault="00541FFF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</w:p>
          <w:p w:rsidR="00241C5B" w:rsidRPr="00541FFF" w:rsidRDefault="00241C5B" w:rsidP="00541FF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  <w:r w:rsidR="00541FFF">
              <w:rPr>
                <w:b/>
                <w:sz w:val="36"/>
                <w:szCs w:val="36"/>
              </w:rPr>
              <w:t xml:space="preserve">БОГОРОДСКОГО </w:t>
            </w:r>
            <w:r>
              <w:rPr>
                <w:b/>
                <w:sz w:val="36"/>
                <w:szCs w:val="36"/>
              </w:rPr>
              <w:t xml:space="preserve">СЕЛЬСОВЕТА </w:t>
            </w: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241C5B" w:rsidTr="00696CA5">
        <w:tc>
          <w:tcPr>
            <w:tcW w:w="9606" w:type="dxa"/>
          </w:tcPr>
          <w:p w:rsidR="00241C5B" w:rsidRPr="00D045BD" w:rsidRDefault="00241C5B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1C5B" w:rsidTr="00696CA5">
        <w:trPr>
          <w:trHeight w:hRule="exact" w:val="340"/>
        </w:trPr>
        <w:tc>
          <w:tcPr>
            <w:tcW w:w="9606" w:type="dxa"/>
            <w:vAlign w:val="center"/>
          </w:tcPr>
          <w:p w:rsidR="00241C5B" w:rsidRDefault="00241C5B" w:rsidP="00696CA5">
            <w:pPr>
              <w:pStyle w:val="3"/>
              <w:tabs>
                <w:tab w:val="left" w:pos="1843"/>
              </w:tabs>
            </w:pPr>
          </w:p>
        </w:tc>
      </w:tr>
    </w:tbl>
    <w:p w:rsidR="00241C5B" w:rsidRPr="006442BE" w:rsidRDefault="00241C5B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541FFF" w:rsidRDefault="00541FFF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_Hlk173654554"/>
    </w:p>
    <w:p w:rsidR="00541FFF" w:rsidRDefault="00541FFF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241C5B" w:rsidRPr="00541FFF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4"/>
          <w:szCs w:val="24"/>
        </w:rPr>
      </w:pP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Богородского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сельсовета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Мокшанского 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20.05.2022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№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59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«Об утверждении Кодекса этики и служебного поведения муниципальных служащих администрации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Богородского 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сельсовета </w:t>
      </w:r>
      <w:r w:rsidR="00541FFF" w:rsidRPr="00541FFF">
        <w:rPr>
          <w:rFonts w:ascii="Times New Roman" w:hAnsi="Times New Roman"/>
          <w:b/>
          <w:bCs/>
          <w:color w:val="000000"/>
          <w:sz w:val="24"/>
          <w:szCs w:val="24"/>
        </w:rPr>
        <w:t>Мокшанского</w:t>
      </w:r>
      <w:r w:rsidRPr="00541FF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07361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241C5B" w:rsidRPr="00541FFF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p w:rsidR="00241C5B" w:rsidRPr="00541FFF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8" w:tgtFrame="_blank" w:history="1">
        <w:r w:rsidRPr="00541FFF">
          <w:rPr>
            <w:rStyle w:val="hyperlink"/>
            <w:color w:val="000000"/>
            <w:spacing w:val="-8"/>
          </w:rPr>
          <w:t>Уставом </w:t>
        </w:r>
        <w:r w:rsidRPr="00541FFF">
          <w:rPr>
            <w:rStyle w:val="hyperlink"/>
            <w:color w:val="000000"/>
          </w:rPr>
          <w:t xml:space="preserve">сельского поселения </w:t>
        </w:r>
        <w:r w:rsidR="00541FFF" w:rsidRPr="00541FFF">
          <w:rPr>
            <w:rStyle w:val="hyperlink"/>
            <w:color w:val="000000"/>
          </w:rPr>
          <w:t>Богородский</w:t>
        </w:r>
        <w:r w:rsidRPr="00541FFF">
          <w:rPr>
            <w:rStyle w:val="hyperlink"/>
            <w:color w:val="000000"/>
          </w:rPr>
          <w:t xml:space="preserve"> сельсовет муниципального района </w:t>
        </w:r>
        <w:r w:rsidR="00541FFF" w:rsidRPr="00541FFF">
          <w:rPr>
            <w:rStyle w:val="hyperlink"/>
            <w:color w:val="000000"/>
          </w:rPr>
          <w:t xml:space="preserve">Мокшанский </w:t>
        </w:r>
        <w:r w:rsidRPr="00541FFF">
          <w:rPr>
            <w:rStyle w:val="hyperlink"/>
            <w:color w:val="000000"/>
          </w:rPr>
          <w:t xml:space="preserve"> район Пензенской области</w:t>
        </w:r>
      </w:hyperlink>
      <w:r w:rsidRPr="00541FFF">
        <w:rPr>
          <w:color w:val="000000"/>
          <w:spacing w:val="-10"/>
        </w:rPr>
        <w:t> </w:t>
      </w:r>
      <w:r w:rsidRPr="00541FFF">
        <w:rPr>
          <w:color w:val="000000"/>
          <w:spacing w:val="-8"/>
        </w:rPr>
        <w:t>,</w:t>
      </w:r>
    </w:p>
    <w:p w:rsidR="00241C5B" w:rsidRPr="00541FFF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  <w:spacing w:val="-8"/>
        </w:rPr>
        <w:t> </w:t>
      </w:r>
    </w:p>
    <w:p w:rsidR="00241C5B" w:rsidRPr="00541FFF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b/>
          <w:color w:val="000000"/>
        </w:rPr>
      </w:pPr>
      <w:r w:rsidRPr="00541FFF">
        <w:rPr>
          <w:b/>
          <w:color w:val="000000"/>
        </w:rPr>
        <w:t xml:space="preserve">администрация </w:t>
      </w:r>
      <w:r w:rsidR="00541FFF" w:rsidRPr="00541FFF">
        <w:rPr>
          <w:b/>
          <w:color w:val="000000"/>
        </w:rPr>
        <w:t xml:space="preserve">Богородского </w:t>
      </w:r>
      <w:r w:rsidRPr="00541FFF">
        <w:rPr>
          <w:b/>
          <w:color w:val="000000"/>
        </w:rPr>
        <w:t xml:space="preserve">сельсовета </w:t>
      </w:r>
      <w:r w:rsidR="00541FFF" w:rsidRPr="00541FFF">
        <w:rPr>
          <w:b/>
          <w:color w:val="000000"/>
        </w:rPr>
        <w:t xml:space="preserve">Мокшанского </w:t>
      </w:r>
      <w:r w:rsidRPr="00541FFF">
        <w:rPr>
          <w:b/>
          <w:color w:val="000000"/>
        </w:rPr>
        <w:t>района Пензенской области</w:t>
      </w:r>
      <w:r w:rsidRPr="00541FFF">
        <w:rPr>
          <w:b/>
          <w:i/>
          <w:iCs/>
          <w:color w:val="000000"/>
        </w:rPr>
        <w:t> </w:t>
      </w:r>
      <w:r w:rsidRPr="00541FFF">
        <w:rPr>
          <w:b/>
          <w:color w:val="000000"/>
        </w:rPr>
        <w:t>постановляет:</w:t>
      </w:r>
    </w:p>
    <w:p w:rsidR="00241C5B" w:rsidRPr="00541FFF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1" w:name="sub_1"/>
      <w:r w:rsidRPr="00541FFF">
        <w:rPr>
          <w:b/>
          <w:bCs/>
          <w:color w:val="000000"/>
        </w:rPr>
        <w:t> 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 xml:space="preserve">1. Внести в постановление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 </w:t>
      </w:r>
      <w:hyperlink r:id="rId9" w:tgtFrame="_blank" w:history="1">
        <w:r w:rsidRPr="00541FFF">
          <w:rPr>
            <w:rStyle w:val="hyperlink"/>
            <w:color w:val="0000FF"/>
          </w:rPr>
          <w:t xml:space="preserve">от </w:t>
        </w:r>
        <w:r w:rsidR="00541FFF" w:rsidRPr="00541FFF">
          <w:rPr>
            <w:rStyle w:val="hyperlink"/>
            <w:color w:val="0000FF"/>
          </w:rPr>
          <w:t>20.05.2022</w:t>
        </w:r>
        <w:r w:rsidRPr="00541FFF">
          <w:rPr>
            <w:rStyle w:val="hyperlink"/>
            <w:color w:val="0000FF"/>
          </w:rPr>
          <w:t xml:space="preserve"> № </w:t>
        </w:r>
      </w:hyperlink>
      <w:r w:rsidR="00541FFF" w:rsidRPr="00541FFF">
        <w:t>59</w:t>
      </w:r>
      <w:r w:rsidRPr="00541FFF">
        <w:rPr>
          <w:color w:val="00000A"/>
        </w:rPr>
        <w:t xml:space="preserve"> «Об утверждении Кодекса этики и служебного поведения муниципальных служащих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области» (далее - Постановление) следующие изменения: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A"/>
        </w:rPr>
        <w:t xml:space="preserve">1.1. В </w:t>
      </w:r>
      <w:r w:rsidRPr="00541FFF">
        <w:rPr>
          <w:color w:val="000000"/>
        </w:rPr>
        <w:t>преамбуле Постановления слова «</w:t>
      </w:r>
      <w:hyperlink r:id="rId10" w:tgtFrame="_blank" w:history="1">
        <w:r w:rsidRPr="00541FFF">
          <w:rPr>
            <w:rStyle w:val="hyperlink"/>
            <w:color w:val="000000"/>
          </w:rPr>
          <w:t xml:space="preserve">Уставом </w:t>
        </w:r>
        <w:r w:rsidR="00541FFF" w:rsidRPr="00541FFF">
          <w:rPr>
            <w:rStyle w:val="hyperlink"/>
            <w:color w:val="000000"/>
          </w:rPr>
          <w:t>Богородского</w:t>
        </w:r>
        <w:r w:rsidRPr="00541FFF">
          <w:rPr>
            <w:rStyle w:val="hyperlink"/>
            <w:color w:val="000000"/>
          </w:rPr>
          <w:t xml:space="preserve"> сельсовета </w:t>
        </w:r>
        <w:r w:rsidR="00541FFF" w:rsidRPr="00541FFF">
          <w:rPr>
            <w:rStyle w:val="hyperlink"/>
            <w:color w:val="000000"/>
          </w:rPr>
          <w:t>Мокшанского</w:t>
        </w:r>
        <w:r w:rsidRPr="00541FFF">
          <w:rPr>
            <w:rStyle w:val="hyperlink"/>
            <w:color w:val="000000"/>
          </w:rPr>
          <w:t xml:space="preserve"> района Пензенской области</w:t>
        </w:r>
      </w:hyperlink>
      <w:r w:rsidRPr="00541FFF">
        <w:rPr>
          <w:color w:val="000000"/>
        </w:rPr>
        <w:t>» заменить на слова «</w:t>
      </w:r>
      <w:hyperlink r:id="rId11" w:tgtFrame="_blank" w:history="1">
        <w:r w:rsidRPr="00541FFF">
          <w:rPr>
            <w:rStyle w:val="hyperlink"/>
            <w:color w:val="000000"/>
          </w:rPr>
          <w:t xml:space="preserve">Уставом сельского поселения </w:t>
        </w:r>
        <w:r w:rsidR="00541FFF" w:rsidRPr="00541FFF">
          <w:rPr>
            <w:rStyle w:val="hyperlink"/>
            <w:color w:val="000000"/>
          </w:rPr>
          <w:t>Богородский</w:t>
        </w:r>
        <w:r w:rsidRPr="00541FFF">
          <w:rPr>
            <w:rStyle w:val="hyperlink"/>
            <w:color w:val="000000"/>
          </w:rPr>
          <w:t xml:space="preserve"> сельсовет муниципального района </w:t>
        </w:r>
        <w:r w:rsidR="00541FFF" w:rsidRPr="00541FFF">
          <w:rPr>
            <w:rStyle w:val="hyperlink"/>
            <w:color w:val="000000"/>
          </w:rPr>
          <w:t>Мокшанский район</w:t>
        </w:r>
        <w:r w:rsidRPr="00541FFF">
          <w:rPr>
            <w:rStyle w:val="hyperlink"/>
            <w:color w:val="000000"/>
          </w:rPr>
          <w:t xml:space="preserve"> Пензенской области</w:t>
        </w:r>
      </w:hyperlink>
      <w:r w:rsidRPr="00541FFF">
        <w:rPr>
          <w:color w:val="000000"/>
        </w:rPr>
        <w:t>»;</w:t>
      </w:r>
    </w:p>
    <w:p w:rsidR="00241C5B" w:rsidRPr="00541FFF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0"/>
        </w:rPr>
        <w:t>1.2. Пункт 2 Постановления изложить в</w:t>
      </w:r>
      <w:r w:rsidRPr="00541FFF">
        <w:rPr>
          <w:color w:val="00000A"/>
        </w:rPr>
        <w:t xml:space="preserve"> следующей редакции:</w:t>
      </w:r>
    </w:p>
    <w:p w:rsidR="00241C5B" w:rsidRPr="00541FFF" w:rsidRDefault="00241C5B" w:rsidP="00DD7331">
      <w:pPr>
        <w:jc w:val="both"/>
        <w:rPr>
          <w:sz w:val="24"/>
          <w:szCs w:val="24"/>
        </w:rPr>
      </w:pPr>
      <w:r w:rsidRPr="00541FFF">
        <w:rPr>
          <w:color w:val="000000"/>
          <w:sz w:val="24"/>
          <w:szCs w:val="24"/>
        </w:rPr>
        <w:t xml:space="preserve">«2. </w:t>
      </w:r>
      <w:r w:rsidRPr="00541FFF">
        <w:rPr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541FFF" w:rsidRPr="00541FFF">
        <w:rPr>
          <w:sz w:val="24"/>
          <w:szCs w:val="24"/>
        </w:rPr>
        <w:t>Богородского</w:t>
      </w:r>
      <w:r w:rsidRPr="00541FFF">
        <w:rPr>
          <w:sz w:val="24"/>
          <w:szCs w:val="24"/>
        </w:rPr>
        <w:t xml:space="preserve"> сельсовета» 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A"/>
        </w:rPr>
        <w:t xml:space="preserve">2 Внести в Кодекс этики и служебного поведения муниципальных служащих 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области, утвержденный постановлением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</w:t>
      </w:r>
      <w:r w:rsidR="00541FFF" w:rsidRPr="00541FFF">
        <w:rPr>
          <w:color w:val="00000A"/>
        </w:rPr>
        <w:t>Мокшанского</w:t>
      </w:r>
      <w:r w:rsidRPr="00541FFF">
        <w:rPr>
          <w:color w:val="00000A"/>
        </w:rPr>
        <w:t xml:space="preserve"> района Пензенской области </w:t>
      </w:r>
      <w:hyperlink r:id="rId12" w:tgtFrame="_blank" w:history="1">
        <w:r w:rsidRPr="00541FFF">
          <w:rPr>
            <w:rStyle w:val="hyperlink"/>
            <w:color w:val="000000"/>
          </w:rPr>
          <w:t xml:space="preserve">от </w:t>
        </w:r>
        <w:r w:rsidR="00541FFF" w:rsidRPr="00541FFF">
          <w:rPr>
            <w:rStyle w:val="hyperlink"/>
            <w:color w:val="000000"/>
          </w:rPr>
          <w:t>20.05.2022</w:t>
        </w:r>
        <w:r w:rsidRPr="00541FFF">
          <w:rPr>
            <w:rStyle w:val="hyperlink"/>
            <w:color w:val="000000"/>
          </w:rPr>
          <w:t xml:space="preserve"> № </w:t>
        </w:r>
      </w:hyperlink>
      <w:r w:rsidR="00541FFF" w:rsidRPr="00541FFF">
        <w:rPr>
          <w:color w:val="000000"/>
        </w:rPr>
        <w:t xml:space="preserve">59 </w:t>
      </w:r>
      <w:r w:rsidRPr="00541FFF">
        <w:rPr>
          <w:color w:val="000000"/>
        </w:rPr>
        <w:t>(далее – Кодекс), следующие изменения: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2.1. пункт 5 Кодекса изложить в новой редакции:</w:t>
      </w:r>
    </w:p>
    <w:p w:rsidR="00241C5B" w:rsidRPr="00541FFF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541FFF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t>2.2. пункт 14 Кодекса изложить в новой редакции:</w:t>
      </w:r>
    </w:p>
    <w:p w:rsidR="00241C5B" w:rsidRPr="00541FFF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541FFF">
        <w:rPr>
          <w:color w:val="000000"/>
        </w:rPr>
        <w:lastRenderedPageBreak/>
        <w:t>«14. Муниципальному служащему запрещается </w:t>
      </w:r>
      <w:r w:rsidRPr="00541FFF">
        <w:rPr>
          <w:color w:val="000000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Федерации.».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0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>4. </w:t>
      </w:r>
      <w:r w:rsidRPr="00541FFF">
        <w:t xml:space="preserve">Настоящее постановление опубликовать в информационном бюллетене «Вести </w:t>
      </w:r>
      <w:r w:rsidR="00541FFF" w:rsidRPr="00541FFF">
        <w:t>Богородского</w:t>
      </w:r>
      <w:r w:rsidRPr="00541FFF">
        <w:t xml:space="preserve"> сельсовета».</w:t>
      </w:r>
    </w:p>
    <w:p w:rsidR="00241C5B" w:rsidRPr="00541FF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541FFF">
        <w:rPr>
          <w:color w:val="00000A"/>
        </w:rPr>
        <w:t xml:space="preserve">5. Контроль за исполнением настоящего постановления возложить на главу администрации </w:t>
      </w:r>
      <w:r w:rsidR="00541FFF" w:rsidRPr="00541FFF">
        <w:rPr>
          <w:color w:val="00000A"/>
        </w:rPr>
        <w:t>Богородского</w:t>
      </w:r>
      <w:r w:rsidRPr="00541FFF">
        <w:rPr>
          <w:color w:val="00000A"/>
        </w:rPr>
        <w:t xml:space="preserve"> сельсовета Мокшанского района Пензенской области.</w:t>
      </w:r>
    </w:p>
    <w:p w:rsidR="00541FFF" w:rsidRPr="00541FFF" w:rsidRDefault="00541FFF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</w:p>
    <w:bookmarkEnd w:id="1"/>
    <w:p w:rsidR="004B611E" w:rsidRDefault="004B611E" w:rsidP="002079AE">
      <w:pPr>
        <w:pStyle w:val="af5"/>
        <w:spacing w:before="0" w:beforeAutospacing="0" w:after="0" w:afterAutospacing="0"/>
        <w:ind w:firstLine="707"/>
        <w:jc w:val="both"/>
        <w:rPr>
          <w:b/>
        </w:rPr>
      </w:pPr>
    </w:p>
    <w:p w:rsidR="004B611E" w:rsidRDefault="004B611E" w:rsidP="002079AE">
      <w:pPr>
        <w:pStyle w:val="af5"/>
        <w:spacing w:before="0" w:beforeAutospacing="0" w:after="0" w:afterAutospacing="0"/>
        <w:ind w:firstLine="707"/>
        <w:jc w:val="both"/>
        <w:rPr>
          <w:b/>
        </w:rPr>
      </w:pPr>
    </w:p>
    <w:p w:rsidR="004B611E" w:rsidRDefault="004B611E" w:rsidP="002079AE">
      <w:pPr>
        <w:pStyle w:val="af5"/>
        <w:spacing w:before="0" w:beforeAutospacing="0" w:after="0" w:afterAutospacing="0"/>
        <w:ind w:firstLine="707"/>
        <w:jc w:val="both"/>
        <w:rPr>
          <w:b/>
        </w:rPr>
      </w:pPr>
    </w:p>
    <w:p w:rsidR="00241C5B" w:rsidRPr="00541FFF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b/>
        </w:rPr>
      </w:pPr>
      <w:r w:rsidRPr="00541FFF">
        <w:rPr>
          <w:b/>
        </w:rPr>
        <w:t xml:space="preserve">Глава администрации </w:t>
      </w:r>
    </w:p>
    <w:p w:rsidR="00241C5B" w:rsidRPr="00541FFF" w:rsidRDefault="00541FFF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>Богородского</w:t>
      </w:r>
      <w:r w:rsidR="00241C5B" w:rsidRPr="00541FFF">
        <w:rPr>
          <w:b/>
          <w:sz w:val="24"/>
          <w:szCs w:val="24"/>
        </w:rPr>
        <w:t xml:space="preserve"> сельсовета 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 xml:space="preserve">Мокшанского района 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  <w:r w:rsidRPr="00541FFF">
        <w:rPr>
          <w:b/>
          <w:sz w:val="24"/>
          <w:szCs w:val="24"/>
        </w:rPr>
        <w:t>Пензенской области</w:t>
      </w:r>
      <w:r w:rsidR="00541FFF" w:rsidRPr="00541FFF">
        <w:rPr>
          <w:b/>
          <w:sz w:val="24"/>
          <w:szCs w:val="24"/>
        </w:rPr>
        <w:t xml:space="preserve">                                                         Ю.Н.Зоткина</w:t>
      </w:r>
    </w:p>
    <w:p w:rsidR="00241C5B" w:rsidRPr="00541FFF" w:rsidRDefault="00241C5B" w:rsidP="00B86BE1">
      <w:pPr>
        <w:ind w:firstLine="709"/>
        <w:jc w:val="both"/>
        <w:rPr>
          <w:b/>
          <w:sz w:val="24"/>
          <w:szCs w:val="24"/>
        </w:rPr>
      </w:pPr>
    </w:p>
    <w:sectPr w:rsidR="00241C5B" w:rsidRPr="00541FFF" w:rsidSect="00CD20BB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E6" w:rsidRDefault="00ED17E6" w:rsidP="00D459BA">
      <w:r>
        <w:separator/>
      </w:r>
    </w:p>
  </w:endnote>
  <w:endnote w:type="continuationSeparator" w:id="1">
    <w:p w:rsidR="00ED17E6" w:rsidRDefault="00ED17E6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FB1DB0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E6" w:rsidRDefault="00ED17E6" w:rsidP="00D459BA">
      <w:r>
        <w:separator/>
      </w:r>
    </w:p>
  </w:footnote>
  <w:footnote w:type="continuationSeparator" w:id="1">
    <w:p w:rsidR="00ED17E6" w:rsidRDefault="00ED17E6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FB1DB0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61D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B611E"/>
    <w:rsid w:val="004C0437"/>
    <w:rsid w:val="004C41FC"/>
    <w:rsid w:val="004C59FD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1FFF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670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2EB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178B5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17E6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1DB0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9E412B64-EB50-40FB-8664-2AAE4299857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E412B64-EB50-40FB-8664-2AAE4299857B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63</TotalTime>
  <Pages>2</Pages>
  <Words>678</Words>
  <Characters>3870</Characters>
  <Application>Microsoft Office Word</Application>
  <DocSecurity>0</DocSecurity>
  <Lines>32</Lines>
  <Paragraphs>9</Paragraphs>
  <ScaleCrop>false</ScaleCrop>
  <Company>Elcom Ltd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9</cp:revision>
  <cp:lastPrinted>2025-10-08T05:50:00Z</cp:lastPrinted>
  <dcterms:created xsi:type="dcterms:W3CDTF">2025-10-07T12:03:00Z</dcterms:created>
  <dcterms:modified xsi:type="dcterms:W3CDTF">2025-10-08T06:05:00Z</dcterms:modified>
</cp:coreProperties>
</file>