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D87A5C">
        <w:rPr>
          <w:b/>
          <w:bCs/>
          <w:sz w:val="28"/>
          <w:szCs w:val="28"/>
        </w:rPr>
        <w:t>ЧЕРНОЗЕРСКОГО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65362D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 18.12.2025 №</w:t>
      </w:r>
      <w:r w:rsidR="0006199C">
        <w:rPr>
          <w:bCs/>
        </w:rPr>
        <w:t>66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 w:rsidR="00D87A5C">
        <w:t>Чернозерье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D87A5C">
        <w:rPr>
          <w:b/>
          <w:sz w:val="24"/>
          <w:szCs w:val="24"/>
        </w:rPr>
        <w:t>Чернозерского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D21A34" w:rsidRPr="00D73326" w:rsidRDefault="00D21A34" w:rsidP="00D21A3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22 Федерального закона от 02.03.2007 № 25-ФЗ « О муниципальной службе в Российской Федерации», статья 12 Закона Пензенской области от 24.04.2024 №4208-ЗПО « О муниципальной службе в Пензенской области», пунктом 8 Положения об оплате труда муниципальных служащих органов местного самоуправления Чернозерского сельсовета Мокшанского района Пензенской области и лиц, замещающих муниципальные должности Чернозенрского сельсовета мокшанского района Пензенской </w:t>
      </w:r>
      <w:bookmarkStart w:id="0" w:name="_GoBack"/>
      <w:r>
        <w:rPr>
          <w:sz w:val="24"/>
          <w:szCs w:val="24"/>
        </w:rPr>
        <w:t xml:space="preserve">области, руководствуясь Уставом Чернозерского сельсовета Мокшанского района Пензенской </w:t>
      </w:r>
      <w:bookmarkEnd w:id="0"/>
      <w:r>
        <w:rPr>
          <w:sz w:val="24"/>
          <w:szCs w:val="24"/>
        </w:rPr>
        <w:t>области,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D87A5C"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D21A34">
        <w:rPr>
          <w:sz w:val="24"/>
          <w:szCs w:val="24"/>
        </w:rPr>
        <w:t xml:space="preserve">января </w:t>
      </w:r>
      <w:r w:rsidR="004C4F1F" w:rsidRPr="009B05EB">
        <w:rPr>
          <w:sz w:val="24"/>
          <w:szCs w:val="24"/>
        </w:rPr>
        <w:t>20</w:t>
      </w:r>
      <w:r w:rsidR="00146C82" w:rsidRPr="009B05EB">
        <w:rPr>
          <w:sz w:val="24"/>
          <w:szCs w:val="24"/>
        </w:rPr>
        <w:t>2</w:t>
      </w:r>
      <w:r w:rsidR="0065362D">
        <w:rPr>
          <w:sz w:val="24"/>
          <w:szCs w:val="24"/>
        </w:rPr>
        <w:t>6</w:t>
      </w:r>
      <w:r w:rsidR="004C4F1F" w:rsidRPr="009B05EB">
        <w:rPr>
          <w:sz w:val="24"/>
          <w:szCs w:val="24"/>
        </w:rPr>
        <w:t xml:space="preserve"> года на </w:t>
      </w:r>
      <w:r w:rsidR="003E7F77">
        <w:rPr>
          <w:sz w:val="24"/>
          <w:szCs w:val="24"/>
        </w:rPr>
        <w:t>7,6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D87A5C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D87A5C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D87A5C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D87A5C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D87A5C">
        <w:rPr>
          <w:sz w:val="24"/>
          <w:szCs w:val="24"/>
        </w:rPr>
        <w:t>Чернозерского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D21A34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И.о г</w:t>
      </w:r>
      <w:r w:rsidR="005F7F5E" w:rsidRPr="0006529F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ы</w:t>
      </w:r>
      <w:r w:rsidR="005F7F5E" w:rsidRPr="0006529F">
        <w:rPr>
          <w:b/>
          <w:sz w:val="24"/>
          <w:szCs w:val="24"/>
        </w:rPr>
        <w:t xml:space="preserve"> администрации </w:t>
      </w:r>
    </w:p>
    <w:p w:rsidR="00B42448" w:rsidRPr="0006529F" w:rsidRDefault="00D87A5C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65362D">
        <w:rPr>
          <w:b/>
          <w:sz w:val="24"/>
          <w:szCs w:val="24"/>
        </w:rPr>
        <w:t>С.В.Зезелев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1EE" w:rsidRDefault="001E31EE" w:rsidP="00D459BA">
      <w:r>
        <w:separator/>
      </w:r>
    </w:p>
  </w:endnote>
  <w:endnote w:type="continuationSeparator" w:id="0">
    <w:p w:rsidR="001E31EE" w:rsidRDefault="001E31EE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082ED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1EE" w:rsidRDefault="001E31EE" w:rsidP="00D459BA">
      <w:r>
        <w:separator/>
      </w:r>
    </w:p>
  </w:footnote>
  <w:footnote w:type="continuationSeparator" w:id="0">
    <w:p w:rsidR="001E31EE" w:rsidRDefault="001E31EE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082ED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43E7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199C"/>
    <w:rsid w:val="0006529F"/>
    <w:rsid w:val="000653A4"/>
    <w:rsid w:val="00065D71"/>
    <w:rsid w:val="00065ED7"/>
    <w:rsid w:val="00073CF0"/>
    <w:rsid w:val="0007605E"/>
    <w:rsid w:val="00076F4F"/>
    <w:rsid w:val="00082EDE"/>
    <w:rsid w:val="00087767"/>
    <w:rsid w:val="0009603C"/>
    <w:rsid w:val="000A0A3B"/>
    <w:rsid w:val="000A3888"/>
    <w:rsid w:val="000A516E"/>
    <w:rsid w:val="000A5412"/>
    <w:rsid w:val="000B27FE"/>
    <w:rsid w:val="000B2C70"/>
    <w:rsid w:val="000B3805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31EE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97B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E7F77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454D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62D"/>
    <w:rsid w:val="00653BB9"/>
    <w:rsid w:val="00656164"/>
    <w:rsid w:val="00661B03"/>
    <w:rsid w:val="00663098"/>
    <w:rsid w:val="00664305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0534B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5409"/>
    <w:rsid w:val="009043D3"/>
    <w:rsid w:val="009104CC"/>
    <w:rsid w:val="009127C1"/>
    <w:rsid w:val="009208A5"/>
    <w:rsid w:val="00921F60"/>
    <w:rsid w:val="00924588"/>
    <w:rsid w:val="00930420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2D49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1A34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87A5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1C35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DC2F30-89D6-4828-A700-6AE448CE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2474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World</cp:lastModifiedBy>
  <cp:revision>9</cp:revision>
  <cp:lastPrinted>2025-02-13T06:18:00Z</cp:lastPrinted>
  <dcterms:created xsi:type="dcterms:W3CDTF">2023-08-24T17:27:00Z</dcterms:created>
  <dcterms:modified xsi:type="dcterms:W3CDTF">2025-12-20T05:48:00Z</dcterms:modified>
</cp:coreProperties>
</file>