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010" w:rsidRDefault="009B276C" w:rsidP="00626010">
      <w:pPr>
        <w:jc w:val="center"/>
        <w:rPr>
          <w:noProof/>
        </w:rPr>
      </w:pPr>
      <w:r w:rsidRPr="006B116E">
        <w:rPr>
          <w:noProof/>
        </w:rPr>
        <w:drawing>
          <wp:inline distT="0" distB="0" distL="0" distR="0">
            <wp:extent cx="688340" cy="9251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76C" w:rsidRDefault="009B276C" w:rsidP="00626010">
      <w:pPr>
        <w:jc w:val="center"/>
        <w:rPr>
          <w:b/>
          <w:sz w:val="28"/>
          <w:szCs w:val="28"/>
        </w:rPr>
      </w:pPr>
    </w:p>
    <w:p w:rsidR="00626010" w:rsidRPr="00481859" w:rsidRDefault="00626010" w:rsidP="00626010">
      <w:pPr>
        <w:jc w:val="center"/>
        <w:rPr>
          <w:b/>
          <w:sz w:val="28"/>
          <w:szCs w:val="28"/>
        </w:rPr>
      </w:pPr>
      <w:r w:rsidRPr="00481859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 xml:space="preserve"> </w:t>
      </w:r>
      <w:r w:rsidR="008774E4">
        <w:rPr>
          <w:b/>
          <w:sz w:val="28"/>
          <w:szCs w:val="28"/>
        </w:rPr>
        <w:t>ЦАРЕВЩИНСКОГО</w:t>
      </w:r>
      <w:r>
        <w:rPr>
          <w:b/>
          <w:sz w:val="28"/>
          <w:szCs w:val="28"/>
        </w:rPr>
        <w:t xml:space="preserve"> </w:t>
      </w:r>
      <w:r w:rsidRPr="00481859">
        <w:rPr>
          <w:b/>
          <w:sz w:val="28"/>
          <w:szCs w:val="28"/>
        </w:rPr>
        <w:t xml:space="preserve"> СЕЛЬСОВЕТА МОКШАНСКОГО РАЙОНА ПЕНЗЕНСКОЙ ОБЛАСТИ</w:t>
      </w:r>
    </w:p>
    <w:p w:rsidR="00626010" w:rsidRDefault="00626010" w:rsidP="00626010">
      <w:pPr>
        <w:jc w:val="center"/>
        <w:rPr>
          <w:b/>
          <w:sz w:val="28"/>
          <w:szCs w:val="28"/>
        </w:rPr>
      </w:pPr>
    </w:p>
    <w:p w:rsidR="00626010" w:rsidRPr="00481859" w:rsidRDefault="00626010" w:rsidP="00626010">
      <w:pPr>
        <w:jc w:val="center"/>
        <w:rPr>
          <w:b/>
          <w:sz w:val="28"/>
          <w:szCs w:val="28"/>
        </w:rPr>
      </w:pPr>
      <w:r w:rsidRPr="00481859">
        <w:rPr>
          <w:b/>
          <w:sz w:val="28"/>
          <w:szCs w:val="28"/>
        </w:rPr>
        <w:t>ПОСТАНОВЛЕНИЕ</w:t>
      </w:r>
    </w:p>
    <w:p w:rsidR="00626010" w:rsidRDefault="00626010" w:rsidP="00626010">
      <w:pPr>
        <w:jc w:val="center"/>
        <w:rPr>
          <w:sz w:val="24"/>
          <w:szCs w:val="24"/>
        </w:rPr>
      </w:pPr>
    </w:p>
    <w:p w:rsidR="00626010" w:rsidRPr="00626010" w:rsidRDefault="009B276C" w:rsidP="00626010">
      <w:pPr>
        <w:jc w:val="center"/>
        <w:rPr>
          <w:sz w:val="22"/>
          <w:szCs w:val="22"/>
        </w:rPr>
      </w:pPr>
      <w:r>
        <w:rPr>
          <w:sz w:val="22"/>
          <w:szCs w:val="22"/>
        </w:rPr>
        <w:t>о</w:t>
      </w:r>
      <w:r w:rsidR="00626010" w:rsidRPr="00626010">
        <w:rPr>
          <w:sz w:val="22"/>
          <w:szCs w:val="22"/>
        </w:rPr>
        <w:t>т</w:t>
      </w:r>
      <w:r>
        <w:rPr>
          <w:sz w:val="22"/>
          <w:szCs w:val="22"/>
        </w:rPr>
        <w:t xml:space="preserve"> 14.11.2025</w:t>
      </w:r>
      <w:r w:rsidR="00626010" w:rsidRPr="00626010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 84</w:t>
      </w:r>
      <w:r w:rsidR="00626010" w:rsidRPr="00626010">
        <w:rPr>
          <w:sz w:val="22"/>
          <w:szCs w:val="22"/>
        </w:rPr>
        <w:t xml:space="preserve"> </w:t>
      </w:r>
    </w:p>
    <w:p w:rsidR="00731C14" w:rsidRPr="00626010" w:rsidRDefault="00626010" w:rsidP="00626010">
      <w:pPr>
        <w:jc w:val="center"/>
        <w:rPr>
          <w:sz w:val="22"/>
          <w:szCs w:val="22"/>
        </w:rPr>
      </w:pPr>
      <w:r w:rsidRPr="00626010">
        <w:rPr>
          <w:sz w:val="22"/>
          <w:szCs w:val="22"/>
        </w:rPr>
        <w:t xml:space="preserve">с. </w:t>
      </w:r>
      <w:r w:rsidR="008774E4">
        <w:rPr>
          <w:sz w:val="22"/>
          <w:szCs w:val="22"/>
        </w:rPr>
        <w:t>Царевщино</w:t>
      </w:r>
    </w:p>
    <w:p w:rsidR="004A4BA9" w:rsidRPr="008774E4" w:rsidRDefault="004A4BA9" w:rsidP="004A4BA9">
      <w:pPr>
        <w:pStyle w:val="ConsPlusTitle"/>
        <w:jc w:val="center"/>
        <w:rPr>
          <w:sz w:val="24"/>
          <w:szCs w:val="24"/>
        </w:rPr>
      </w:pPr>
    </w:p>
    <w:p w:rsidR="00626010" w:rsidRPr="008774E4" w:rsidRDefault="00045FD6" w:rsidP="00626010">
      <w:pPr>
        <w:jc w:val="center"/>
        <w:rPr>
          <w:b/>
          <w:bCs/>
          <w:sz w:val="24"/>
          <w:szCs w:val="24"/>
        </w:rPr>
      </w:pPr>
      <w:r w:rsidRPr="008774E4">
        <w:rPr>
          <w:b/>
          <w:bCs/>
          <w:sz w:val="24"/>
          <w:szCs w:val="24"/>
        </w:rPr>
        <w:t>О внесении изменения</w:t>
      </w:r>
      <w:r w:rsidR="00626010" w:rsidRPr="008774E4">
        <w:rPr>
          <w:b/>
          <w:bCs/>
          <w:sz w:val="24"/>
          <w:szCs w:val="24"/>
        </w:rPr>
        <w:t xml:space="preserve"> в административный регламент предоставления муниципальной услуги «Возврат излишне уплаченных (взысканных) платежей в бюджет </w:t>
      </w:r>
      <w:r w:rsidR="008774E4" w:rsidRPr="008774E4">
        <w:rPr>
          <w:b/>
          <w:bCs/>
          <w:sz w:val="24"/>
          <w:szCs w:val="24"/>
        </w:rPr>
        <w:t>Царевщинского</w:t>
      </w:r>
      <w:r w:rsidR="00626010" w:rsidRPr="008774E4">
        <w:rPr>
          <w:b/>
          <w:bCs/>
          <w:sz w:val="24"/>
          <w:szCs w:val="24"/>
        </w:rPr>
        <w:t xml:space="preserve"> сельсовета Мокшанского района Пензенской области, администрируемых администрацией </w:t>
      </w:r>
      <w:r w:rsidR="008774E4" w:rsidRPr="008774E4">
        <w:rPr>
          <w:b/>
          <w:bCs/>
          <w:sz w:val="24"/>
          <w:szCs w:val="24"/>
        </w:rPr>
        <w:t>Царевщинского</w:t>
      </w:r>
      <w:r w:rsidR="00626010" w:rsidRPr="008774E4">
        <w:rPr>
          <w:b/>
          <w:bCs/>
          <w:sz w:val="24"/>
          <w:szCs w:val="24"/>
        </w:rPr>
        <w:t xml:space="preserve"> сельсовета Мокшанского района Пензенской области», утвержденный постановлением администрации</w:t>
      </w:r>
      <w:r w:rsidR="00C6783A" w:rsidRPr="008774E4">
        <w:rPr>
          <w:b/>
          <w:bCs/>
          <w:sz w:val="24"/>
          <w:szCs w:val="24"/>
        </w:rPr>
        <w:t xml:space="preserve"> </w:t>
      </w:r>
      <w:r w:rsidR="008774E4" w:rsidRPr="008774E4">
        <w:rPr>
          <w:b/>
          <w:bCs/>
          <w:sz w:val="24"/>
          <w:szCs w:val="24"/>
        </w:rPr>
        <w:t>Царевщинского</w:t>
      </w:r>
      <w:r w:rsidR="00C6783A" w:rsidRPr="008774E4">
        <w:rPr>
          <w:b/>
          <w:bCs/>
          <w:sz w:val="24"/>
          <w:szCs w:val="24"/>
        </w:rPr>
        <w:t xml:space="preserve"> сельсовета </w:t>
      </w:r>
      <w:r w:rsidR="00626010" w:rsidRPr="008774E4">
        <w:rPr>
          <w:b/>
          <w:bCs/>
          <w:sz w:val="24"/>
          <w:szCs w:val="24"/>
        </w:rPr>
        <w:t xml:space="preserve"> Мокшанского района Пензенской области от </w:t>
      </w:r>
      <w:r w:rsidR="008774E4" w:rsidRPr="008774E4">
        <w:rPr>
          <w:b/>
          <w:bCs/>
          <w:sz w:val="24"/>
          <w:szCs w:val="24"/>
        </w:rPr>
        <w:t>04.04.2022 №36</w:t>
      </w:r>
    </w:p>
    <w:p w:rsidR="00626010" w:rsidRPr="008774E4" w:rsidRDefault="00626010" w:rsidP="00626010">
      <w:pPr>
        <w:jc w:val="center"/>
        <w:rPr>
          <w:b/>
          <w:bCs/>
          <w:sz w:val="24"/>
          <w:szCs w:val="24"/>
        </w:rPr>
      </w:pPr>
    </w:p>
    <w:p w:rsidR="004A4BA9" w:rsidRPr="009B276C" w:rsidRDefault="004A4BA9" w:rsidP="00045F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4E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B91C08" w:rsidRPr="008774E4">
        <w:rPr>
          <w:rFonts w:ascii="Times New Roman" w:hAnsi="Times New Roman" w:cs="Times New Roman"/>
          <w:sz w:val="24"/>
          <w:szCs w:val="24"/>
        </w:rPr>
        <w:t>пунктом 3 статьи 40</w:t>
      </w:r>
      <w:r w:rsidR="00C27707" w:rsidRPr="008774E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1C08" w:rsidRPr="008774E4">
        <w:rPr>
          <w:rFonts w:ascii="Times New Roman" w:hAnsi="Times New Roman" w:cs="Times New Roman"/>
          <w:sz w:val="24"/>
          <w:szCs w:val="24"/>
        </w:rPr>
        <w:t xml:space="preserve"> Бюджетного</w:t>
      </w:r>
      <w:r w:rsidRPr="008774E4"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B91C08" w:rsidRPr="008774E4">
        <w:rPr>
          <w:rFonts w:ascii="Times New Roman" w:hAnsi="Times New Roman" w:cs="Times New Roman"/>
          <w:sz w:val="24"/>
          <w:szCs w:val="24"/>
        </w:rPr>
        <w:t>а</w:t>
      </w:r>
      <w:r w:rsidRPr="008774E4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r w:rsidRPr="008774E4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>законом</w:t>
      </w:r>
      <w:r w:rsidRPr="008774E4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</w:t>
      </w:r>
      <w:r w:rsidR="00B91C08" w:rsidRPr="008774E4">
        <w:rPr>
          <w:rFonts w:ascii="Times New Roman" w:hAnsi="Times New Roman" w:cs="Times New Roman"/>
          <w:sz w:val="24"/>
          <w:szCs w:val="24"/>
        </w:rPr>
        <w:t xml:space="preserve"> </w:t>
      </w:r>
      <w:r w:rsidR="00045FD6" w:rsidRPr="008774E4">
        <w:rPr>
          <w:rFonts w:ascii="Times New Roman" w:hAnsi="Times New Roman" w:cs="Times New Roman"/>
          <w:sz w:val="24"/>
          <w:szCs w:val="24"/>
        </w:rPr>
        <w:t>Федеральным законом от 24.06.2025 №158-ФЗ «О внесении изменений в Бюджетный кодекс Российской Федерации и отдельные законодательные акты Российской Федерации», руководствуясь</w:t>
      </w:r>
      <w:r w:rsidR="0038114D" w:rsidRPr="008774E4">
        <w:rPr>
          <w:rFonts w:ascii="Times New Roman" w:hAnsi="Times New Roman" w:cs="Times New Roman"/>
          <w:sz w:val="24"/>
          <w:szCs w:val="24"/>
        </w:rPr>
        <w:t> </w:t>
      </w:r>
      <w:r w:rsidR="0038114D" w:rsidRPr="008774E4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8" w:tgtFrame="_blank" w:history="1">
        <w:r w:rsidR="0038114D" w:rsidRPr="009B276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r w:rsidR="008774E4" w:rsidRPr="009B276C">
          <w:rPr>
            <w:rStyle w:val="hyperlink"/>
            <w:rFonts w:ascii="Times New Roman" w:hAnsi="Times New Roman" w:cs="Times New Roman"/>
            <w:sz w:val="24"/>
            <w:szCs w:val="24"/>
          </w:rPr>
          <w:t>Царевщинский</w:t>
        </w:r>
        <w:r w:rsidR="0038114D" w:rsidRPr="009B276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Мокшанский район Пензенской области</w:t>
        </w:r>
      </w:hyperlink>
      <w:r w:rsidRPr="009B276C">
        <w:rPr>
          <w:rFonts w:ascii="Times New Roman" w:hAnsi="Times New Roman" w:cs="Times New Roman"/>
          <w:i/>
          <w:sz w:val="24"/>
          <w:szCs w:val="24"/>
        </w:rPr>
        <w:t>,</w:t>
      </w:r>
    </w:p>
    <w:p w:rsidR="004A4BA9" w:rsidRPr="008774E4" w:rsidRDefault="004A4BA9" w:rsidP="004A4BA9">
      <w:pPr>
        <w:jc w:val="center"/>
        <w:rPr>
          <w:sz w:val="24"/>
          <w:szCs w:val="24"/>
        </w:rPr>
      </w:pPr>
      <w:bookmarkStart w:id="0" w:name="_GoBack"/>
      <w:bookmarkEnd w:id="0"/>
    </w:p>
    <w:p w:rsidR="00626010" w:rsidRPr="008774E4" w:rsidRDefault="00626010" w:rsidP="00626010">
      <w:pPr>
        <w:ind w:firstLine="567"/>
        <w:jc w:val="center"/>
        <w:rPr>
          <w:b/>
          <w:sz w:val="24"/>
          <w:szCs w:val="24"/>
        </w:rPr>
      </w:pPr>
      <w:r w:rsidRPr="008774E4">
        <w:rPr>
          <w:b/>
          <w:sz w:val="24"/>
          <w:szCs w:val="24"/>
        </w:rPr>
        <w:t xml:space="preserve">Администрация </w:t>
      </w:r>
      <w:r w:rsidR="008774E4" w:rsidRPr="008774E4">
        <w:rPr>
          <w:b/>
          <w:sz w:val="24"/>
          <w:szCs w:val="24"/>
        </w:rPr>
        <w:t>Царевщинского</w:t>
      </w:r>
      <w:r w:rsidRPr="008774E4">
        <w:rPr>
          <w:b/>
          <w:sz w:val="24"/>
          <w:szCs w:val="24"/>
        </w:rPr>
        <w:t xml:space="preserve"> сельсовета Мокшанского района Пензенской области постановляет:</w:t>
      </w:r>
    </w:p>
    <w:p w:rsidR="004A4BA9" w:rsidRPr="008774E4" w:rsidRDefault="004A4BA9" w:rsidP="004A4BA9">
      <w:pPr>
        <w:jc w:val="center"/>
        <w:rPr>
          <w:sz w:val="24"/>
          <w:szCs w:val="24"/>
        </w:rPr>
      </w:pPr>
    </w:p>
    <w:p w:rsidR="00A4600F" w:rsidRPr="008774E4" w:rsidRDefault="004A4BA9" w:rsidP="00DB5C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74E4">
        <w:rPr>
          <w:rFonts w:ascii="Times New Roman" w:hAnsi="Times New Roman" w:cs="Times New Roman"/>
          <w:sz w:val="24"/>
          <w:szCs w:val="24"/>
        </w:rPr>
        <w:t xml:space="preserve">1. </w:t>
      </w:r>
      <w:r w:rsidR="00917565" w:rsidRPr="008774E4">
        <w:rPr>
          <w:rFonts w:ascii="Times New Roman" w:hAnsi="Times New Roman" w:cs="Times New Roman"/>
          <w:sz w:val="24"/>
          <w:szCs w:val="24"/>
        </w:rPr>
        <w:t>Внести</w:t>
      </w:r>
      <w:r w:rsidRPr="008774E4">
        <w:rPr>
          <w:rFonts w:ascii="Times New Roman" w:hAnsi="Times New Roman" w:cs="Times New Roman"/>
          <w:sz w:val="24"/>
          <w:szCs w:val="24"/>
        </w:rPr>
        <w:t xml:space="preserve"> </w:t>
      </w:r>
      <w:r w:rsidR="00917565" w:rsidRPr="008774E4">
        <w:rPr>
          <w:rFonts w:ascii="Times New Roman" w:hAnsi="Times New Roman" w:cs="Times New Roman"/>
          <w:sz w:val="24"/>
          <w:szCs w:val="24"/>
        </w:rPr>
        <w:t xml:space="preserve">в </w:t>
      </w:r>
      <w:r w:rsidR="00C27707" w:rsidRPr="008774E4">
        <w:rPr>
          <w:rFonts w:ascii="Times New Roman" w:hAnsi="Times New Roman" w:cs="Times New Roman"/>
          <w:sz w:val="24"/>
          <w:szCs w:val="24"/>
        </w:rPr>
        <w:t>административный</w:t>
      </w:r>
      <w:r w:rsidR="00917565" w:rsidRPr="008774E4">
        <w:rPr>
          <w:rFonts w:ascii="Times New Roman" w:hAnsi="Times New Roman" w:cs="Times New Roman"/>
          <w:sz w:val="24"/>
          <w:szCs w:val="24"/>
        </w:rPr>
        <w:t xml:space="preserve"> регламент предоставления муниципальной услуги «Возврат излишне уплаченных (взысканных) платежей в бюджет </w:t>
      </w:r>
      <w:r w:rsidR="008774E4" w:rsidRPr="008774E4">
        <w:rPr>
          <w:rFonts w:ascii="Times New Roman" w:hAnsi="Times New Roman" w:cs="Times New Roman"/>
          <w:sz w:val="24"/>
          <w:szCs w:val="24"/>
        </w:rPr>
        <w:t>Царевщинского</w:t>
      </w:r>
      <w:r w:rsidR="0038114D" w:rsidRPr="008774E4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917565" w:rsidRPr="008774E4">
        <w:rPr>
          <w:rFonts w:ascii="Times New Roman" w:hAnsi="Times New Roman" w:cs="Times New Roman"/>
          <w:sz w:val="24"/>
          <w:szCs w:val="24"/>
        </w:rPr>
        <w:t>Мокшанского района</w:t>
      </w:r>
      <w:r w:rsidR="0038114D" w:rsidRPr="008774E4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="00917565" w:rsidRPr="008774E4">
        <w:rPr>
          <w:rFonts w:ascii="Times New Roman" w:hAnsi="Times New Roman" w:cs="Times New Roman"/>
          <w:sz w:val="24"/>
          <w:szCs w:val="24"/>
        </w:rPr>
        <w:t xml:space="preserve">, администрируемых </w:t>
      </w:r>
      <w:r w:rsidR="00626010" w:rsidRPr="008774E4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8774E4" w:rsidRPr="008774E4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r w:rsidR="00626010" w:rsidRPr="008774E4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области», утвержденный постановлением администрации </w:t>
      </w:r>
      <w:r w:rsidR="008774E4" w:rsidRPr="008774E4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r w:rsidR="0038114D" w:rsidRPr="008774E4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r w:rsidR="00626010" w:rsidRPr="008774E4">
        <w:rPr>
          <w:rFonts w:ascii="Times New Roman" w:hAnsi="Times New Roman" w:cs="Times New Roman"/>
          <w:bCs/>
          <w:sz w:val="24"/>
          <w:szCs w:val="24"/>
        </w:rPr>
        <w:t xml:space="preserve">Мокшанского района Пензенской области от </w:t>
      </w:r>
      <w:r w:rsidR="008774E4" w:rsidRPr="008774E4">
        <w:rPr>
          <w:rFonts w:ascii="Times New Roman" w:hAnsi="Times New Roman" w:cs="Times New Roman"/>
          <w:bCs/>
          <w:sz w:val="24"/>
          <w:szCs w:val="24"/>
        </w:rPr>
        <w:t>04.04.2022 №36</w:t>
      </w:r>
      <w:r w:rsidR="008774E4" w:rsidRPr="008774E4">
        <w:rPr>
          <w:rFonts w:ascii="Times New Roman" w:hAnsi="Times New Roman" w:cs="Times New Roman"/>
          <w:sz w:val="24"/>
          <w:szCs w:val="24"/>
        </w:rPr>
        <w:t xml:space="preserve"> </w:t>
      </w:r>
      <w:r w:rsidR="00DB5CDE" w:rsidRPr="008774E4">
        <w:rPr>
          <w:rFonts w:ascii="Times New Roman" w:hAnsi="Times New Roman" w:cs="Times New Roman"/>
          <w:sz w:val="24"/>
          <w:szCs w:val="24"/>
        </w:rPr>
        <w:t>изменени</w:t>
      </w:r>
      <w:r w:rsidR="00C27707" w:rsidRPr="008774E4">
        <w:rPr>
          <w:rFonts w:ascii="Times New Roman" w:hAnsi="Times New Roman" w:cs="Times New Roman"/>
          <w:sz w:val="24"/>
          <w:szCs w:val="24"/>
        </w:rPr>
        <w:t>е</w:t>
      </w:r>
      <w:r w:rsidR="0038114D" w:rsidRPr="008774E4">
        <w:rPr>
          <w:rFonts w:ascii="Times New Roman" w:hAnsi="Times New Roman" w:cs="Times New Roman"/>
          <w:sz w:val="24"/>
          <w:szCs w:val="24"/>
        </w:rPr>
        <w:t>,</w:t>
      </w:r>
      <w:r w:rsidR="00C27707" w:rsidRPr="008774E4">
        <w:rPr>
          <w:rFonts w:ascii="Times New Roman" w:hAnsi="Times New Roman" w:cs="Times New Roman"/>
          <w:sz w:val="24"/>
          <w:szCs w:val="24"/>
        </w:rPr>
        <w:t xml:space="preserve"> изложив</w:t>
      </w:r>
      <w:r w:rsidR="00DB5CDE" w:rsidRPr="008774E4">
        <w:rPr>
          <w:rFonts w:ascii="Times New Roman" w:hAnsi="Times New Roman" w:cs="Times New Roman"/>
          <w:sz w:val="24"/>
          <w:szCs w:val="24"/>
        </w:rPr>
        <w:t xml:space="preserve"> </w:t>
      </w:r>
      <w:r w:rsidR="00045FD6" w:rsidRPr="008774E4">
        <w:rPr>
          <w:rFonts w:ascii="Times New Roman" w:hAnsi="Times New Roman" w:cs="Times New Roman"/>
          <w:sz w:val="24"/>
          <w:szCs w:val="24"/>
        </w:rPr>
        <w:t>абзац 3 пункта 1.3</w:t>
      </w:r>
      <w:r w:rsidR="00EA3016" w:rsidRPr="008774E4">
        <w:rPr>
          <w:rFonts w:ascii="Times New Roman" w:hAnsi="Times New Roman" w:cs="Times New Roman"/>
          <w:sz w:val="24"/>
          <w:szCs w:val="24"/>
        </w:rPr>
        <w:t xml:space="preserve"> </w:t>
      </w:r>
      <w:r w:rsidR="00C27707" w:rsidRPr="008774E4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045FD6" w:rsidRPr="008774E4" w:rsidRDefault="00045FD6" w:rsidP="00045FD6">
      <w:pPr>
        <w:ind w:firstLine="486"/>
        <w:jc w:val="both"/>
        <w:rPr>
          <w:bCs/>
          <w:color w:val="000000"/>
          <w:sz w:val="24"/>
          <w:szCs w:val="24"/>
        </w:rPr>
      </w:pPr>
      <w:r w:rsidRPr="008774E4">
        <w:rPr>
          <w:bCs/>
          <w:color w:val="000000"/>
          <w:sz w:val="24"/>
          <w:szCs w:val="24"/>
        </w:rPr>
        <w:t>«В случае отмены или изменения судебного акта, акта органа или должностного лица, на основании которого был выдан исполнительный документ, отмены или признания недействительным исполнительного документа заявление о возврате платежа может быть подано в течение трех  лет со дня отмены или изменения судебного акта, акта органа или должностного лица, на основании которых был выдан исполнительный документ, отмены или признания недействительным исполнительного документа.».</w:t>
      </w:r>
    </w:p>
    <w:p w:rsidR="00626010" w:rsidRPr="008774E4" w:rsidRDefault="00626010" w:rsidP="00626010">
      <w:pPr>
        <w:pStyle w:val="af3"/>
        <w:spacing w:before="0" w:beforeAutospacing="0" w:after="0" w:afterAutospacing="0"/>
        <w:ind w:firstLine="567"/>
        <w:jc w:val="both"/>
      </w:pPr>
      <w:r w:rsidRPr="008774E4">
        <w:t xml:space="preserve">2. Настоящее постановление опубликовать в информационном бюллетене «Вести </w:t>
      </w:r>
      <w:r w:rsidR="008774E4" w:rsidRPr="008774E4">
        <w:t>Царевщинского</w:t>
      </w:r>
      <w:r w:rsidRPr="008774E4">
        <w:t xml:space="preserve"> сельсовета» и разместить на официальной странице администрации </w:t>
      </w:r>
      <w:r w:rsidR="008774E4" w:rsidRPr="008774E4">
        <w:t>Царевщинского</w:t>
      </w:r>
      <w:r w:rsidRPr="008774E4">
        <w:t xml:space="preserve"> сельсовета Мокшанского района Пензенской области в информационно-</w:t>
      </w:r>
      <w:r w:rsidR="0038114D" w:rsidRPr="008774E4">
        <w:t>теле</w:t>
      </w:r>
      <w:r w:rsidRPr="008774E4">
        <w:t>коммуникационной сети «Интернет».</w:t>
      </w:r>
    </w:p>
    <w:p w:rsidR="00626010" w:rsidRPr="008774E4" w:rsidRDefault="00626010" w:rsidP="00626010">
      <w:pPr>
        <w:pStyle w:val="af3"/>
        <w:spacing w:before="0" w:beforeAutospacing="0" w:after="0" w:afterAutospacing="0"/>
        <w:ind w:firstLine="567"/>
        <w:jc w:val="both"/>
      </w:pPr>
      <w:r w:rsidRPr="008774E4">
        <w:t>3. Настоящее постановление вступает в силу на следующий день после дня его официального опубликования.</w:t>
      </w:r>
    </w:p>
    <w:p w:rsidR="00626010" w:rsidRPr="008774E4" w:rsidRDefault="00626010" w:rsidP="00626010">
      <w:pPr>
        <w:pStyle w:val="af3"/>
        <w:spacing w:before="0" w:beforeAutospacing="0" w:after="0" w:afterAutospacing="0"/>
        <w:ind w:firstLine="567"/>
        <w:jc w:val="both"/>
      </w:pPr>
      <w:r w:rsidRPr="008774E4">
        <w:t xml:space="preserve">4. Контроль за исполнением настоящего постановления возложить на главу администрации </w:t>
      </w:r>
      <w:r w:rsidR="008774E4" w:rsidRPr="008774E4">
        <w:t>Царевщинского</w:t>
      </w:r>
      <w:r w:rsidRPr="008774E4">
        <w:t xml:space="preserve"> сельсовета Мокшанского района Пензенской области.</w:t>
      </w:r>
    </w:p>
    <w:p w:rsidR="00626010" w:rsidRPr="008774E4" w:rsidRDefault="00626010" w:rsidP="00626010">
      <w:pPr>
        <w:pStyle w:val="af3"/>
        <w:spacing w:before="0" w:beforeAutospacing="0" w:after="0" w:afterAutospacing="0"/>
        <w:rPr>
          <w:b/>
        </w:rPr>
      </w:pPr>
    </w:p>
    <w:p w:rsidR="00626010" w:rsidRPr="008774E4" w:rsidRDefault="00626010" w:rsidP="00626010">
      <w:pPr>
        <w:pStyle w:val="af3"/>
        <w:spacing w:before="0" w:beforeAutospacing="0" w:after="0" w:afterAutospacing="0"/>
        <w:rPr>
          <w:b/>
        </w:rPr>
      </w:pPr>
      <w:r w:rsidRPr="008774E4">
        <w:rPr>
          <w:b/>
        </w:rPr>
        <w:t>Глава администрации</w:t>
      </w:r>
    </w:p>
    <w:p w:rsidR="00626010" w:rsidRPr="008774E4" w:rsidRDefault="008774E4" w:rsidP="00626010">
      <w:pPr>
        <w:pStyle w:val="af3"/>
        <w:spacing w:before="0" w:beforeAutospacing="0" w:after="0" w:afterAutospacing="0"/>
        <w:rPr>
          <w:b/>
        </w:rPr>
      </w:pPr>
      <w:r w:rsidRPr="008774E4">
        <w:rPr>
          <w:b/>
        </w:rPr>
        <w:t>Царевщинского</w:t>
      </w:r>
      <w:r w:rsidR="00626010" w:rsidRPr="008774E4">
        <w:rPr>
          <w:b/>
        </w:rPr>
        <w:t xml:space="preserve"> сельсовета</w:t>
      </w:r>
    </w:p>
    <w:p w:rsidR="00A31864" w:rsidRPr="008774E4" w:rsidRDefault="00626010" w:rsidP="0038114D">
      <w:pPr>
        <w:pStyle w:val="af3"/>
        <w:spacing w:before="0" w:beforeAutospacing="0" w:after="0" w:afterAutospacing="0"/>
        <w:rPr>
          <w:b/>
        </w:rPr>
      </w:pPr>
      <w:r w:rsidRPr="008774E4">
        <w:rPr>
          <w:b/>
        </w:rPr>
        <w:t>Мокшанского района</w:t>
      </w:r>
    </w:p>
    <w:p w:rsidR="00626010" w:rsidRPr="008774E4" w:rsidRDefault="00626010" w:rsidP="0038114D">
      <w:pPr>
        <w:pStyle w:val="af3"/>
        <w:spacing w:before="0" w:beforeAutospacing="0" w:after="0" w:afterAutospacing="0"/>
        <w:rPr>
          <w:b/>
        </w:rPr>
      </w:pPr>
      <w:r w:rsidRPr="008774E4">
        <w:rPr>
          <w:b/>
        </w:rPr>
        <w:t xml:space="preserve">Пензенской области                                  </w:t>
      </w:r>
      <w:r w:rsidR="0038114D" w:rsidRPr="008774E4">
        <w:rPr>
          <w:b/>
        </w:rPr>
        <w:t xml:space="preserve">              </w:t>
      </w:r>
      <w:r w:rsidRPr="008774E4">
        <w:rPr>
          <w:b/>
        </w:rPr>
        <w:t xml:space="preserve">       </w:t>
      </w:r>
      <w:r w:rsidR="008774E4">
        <w:rPr>
          <w:b/>
        </w:rPr>
        <w:t>О.А.Адышкина</w:t>
      </w:r>
    </w:p>
    <w:sectPr w:rsidR="00626010" w:rsidRPr="008774E4" w:rsidSect="00A31864">
      <w:headerReference w:type="even" r:id="rId9"/>
      <w:endnotePr>
        <w:numFmt w:val="decimal"/>
      </w:endnotePr>
      <w:pgSz w:w="11907" w:h="16840"/>
      <w:pgMar w:top="426" w:right="851" w:bottom="142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E6F" w:rsidRDefault="006B2E6F" w:rsidP="00D459BA">
      <w:r>
        <w:separator/>
      </w:r>
    </w:p>
  </w:endnote>
  <w:endnote w:type="continuationSeparator" w:id="0">
    <w:p w:rsidR="006B2E6F" w:rsidRDefault="006B2E6F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E6F" w:rsidRDefault="006B2E6F" w:rsidP="00D459BA">
      <w:r>
        <w:separator/>
      </w:r>
    </w:p>
  </w:footnote>
  <w:footnote w:type="continuationSeparator" w:id="0">
    <w:p w:rsidR="006B2E6F" w:rsidRDefault="006B2E6F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BA9" w:rsidRDefault="004A4BA9" w:rsidP="005625EB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A4BA9" w:rsidRDefault="004A4BA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1D"/>
    <w:rsid w:val="00000A62"/>
    <w:rsid w:val="0000496D"/>
    <w:rsid w:val="00006359"/>
    <w:rsid w:val="00011968"/>
    <w:rsid w:val="0001513B"/>
    <w:rsid w:val="000273E5"/>
    <w:rsid w:val="00032C7F"/>
    <w:rsid w:val="000367CA"/>
    <w:rsid w:val="0004329E"/>
    <w:rsid w:val="00044C86"/>
    <w:rsid w:val="00045FD6"/>
    <w:rsid w:val="00046CBE"/>
    <w:rsid w:val="00053972"/>
    <w:rsid w:val="00065860"/>
    <w:rsid w:val="00072F47"/>
    <w:rsid w:val="00073CF0"/>
    <w:rsid w:val="00075786"/>
    <w:rsid w:val="0007601F"/>
    <w:rsid w:val="00087767"/>
    <w:rsid w:val="0009603C"/>
    <w:rsid w:val="000A0A3B"/>
    <w:rsid w:val="000A5F9C"/>
    <w:rsid w:val="000B27FE"/>
    <w:rsid w:val="000C065A"/>
    <w:rsid w:val="000C115F"/>
    <w:rsid w:val="000C1A86"/>
    <w:rsid w:val="000C5477"/>
    <w:rsid w:val="000D2386"/>
    <w:rsid w:val="000D3916"/>
    <w:rsid w:val="000D5CF9"/>
    <w:rsid w:val="000F4591"/>
    <w:rsid w:val="001008FF"/>
    <w:rsid w:val="00103F32"/>
    <w:rsid w:val="0010503D"/>
    <w:rsid w:val="00106D47"/>
    <w:rsid w:val="0011456C"/>
    <w:rsid w:val="001148B9"/>
    <w:rsid w:val="00120BDB"/>
    <w:rsid w:val="00125A5D"/>
    <w:rsid w:val="00125ADF"/>
    <w:rsid w:val="0013033F"/>
    <w:rsid w:val="00132556"/>
    <w:rsid w:val="001405FA"/>
    <w:rsid w:val="0014310D"/>
    <w:rsid w:val="00144E41"/>
    <w:rsid w:val="0014675B"/>
    <w:rsid w:val="001639D3"/>
    <w:rsid w:val="00163C57"/>
    <w:rsid w:val="0016640A"/>
    <w:rsid w:val="00170027"/>
    <w:rsid w:val="001812FB"/>
    <w:rsid w:val="001A1265"/>
    <w:rsid w:val="001A2014"/>
    <w:rsid w:val="001A41BB"/>
    <w:rsid w:val="001A475F"/>
    <w:rsid w:val="001A571C"/>
    <w:rsid w:val="001B13AF"/>
    <w:rsid w:val="001B4B12"/>
    <w:rsid w:val="001B61F5"/>
    <w:rsid w:val="001C046F"/>
    <w:rsid w:val="001C04B3"/>
    <w:rsid w:val="001C5BF4"/>
    <w:rsid w:val="001D04DC"/>
    <w:rsid w:val="001D6F62"/>
    <w:rsid w:val="001E1A1F"/>
    <w:rsid w:val="001E50CE"/>
    <w:rsid w:val="001F0A78"/>
    <w:rsid w:val="001F183F"/>
    <w:rsid w:val="001F4C54"/>
    <w:rsid w:val="0020745B"/>
    <w:rsid w:val="00211145"/>
    <w:rsid w:val="00211D33"/>
    <w:rsid w:val="00220946"/>
    <w:rsid w:val="00222857"/>
    <w:rsid w:val="00225EF8"/>
    <w:rsid w:val="00226BA4"/>
    <w:rsid w:val="00230419"/>
    <w:rsid w:val="002316A9"/>
    <w:rsid w:val="00232AAB"/>
    <w:rsid w:val="0023757E"/>
    <w:rsid w:val="00237B2F"/>
    <w:rsid w:val="0024726C"/>
    <w:rsid w:val="0028028D"/>
    <w:rsid w:val="00284D62"/>
    <w:rsid w:val="002920BB"/>
    <w:rsid w:val="00293F90"/>
    <w:rsid w:val="00296DB1"/>
    <w:rsid w:val="00297C24"/>
    <w:rsid w:val="002A10F1"/>
    <w:rsid w:val="002A2402"/>
    <w:rsid w:val="002A2A79"/>
    <w:rsid w:val="002A2C87"/>
    <w:rsid w:val="002A4A95"/>
    <w:rsid w:val="002C31A8"/>
    <w:rsid w:val="002C71A0"/>
    <w:rsid w:val="002D1A0E"/>
    <w:rsid w:val="002D4192"/>
    <w:rsid w:val="002E0563"/>
    <w:rsid w:val="002F075E"/>
    <w:rsid w:val="002F6357"/>
    <w:rsid w:val="002F70DB"/>
    <w:rsid w:val="0030709A"/>
    <w:rsid w:val="00311A26"/>
    <w:rsid w:val="003154E7"/>
    <w:rsid w:val="0031597F"/>
    <w:rsid w:val="00322B85"/>
    <w:rsid w:val="00340D27"/>
    <w:rsid w:val="0034384C"/>
    <w:rsid w:val="003471D8"/>
    <w:rsid w:val="00352CC6"/>
    <w:rsid w:val="00362E8F"/>
    <w:rsid w:val="00372831"/>
    <w:rsid w:val="00373E4F"/>
    <w:rsid w:val="00376905"/>
    <w:rsid w:val="0038051D"/>
    <w:rsid w:val="0038114D"/>
    <w:rsid w:val="003B3B79"/>
    <w:rsid w:val="003C3A43"/>
    <w:rsid w:val="003D155C"/>
    <w:rsid w:val="003D6F35"/>
    <w:rsid w:val="003D78F1"/>
    <w:rsid w:val="003E54EB"/>
    <w:rsid w:val="003E6787"/>
    <w:rsid w:val="003F0BB3"/>
    <w:rsid w:val="004017A2"/>
    <w:rsid w:val="004022AD"/>
    <w:rsid w:val="00403CD6"/>
    <w:rsid w:val="00407A7B"/>
    <w:rsid w:val="00412023"/>
    <w:rsid w:val="00412DAF"/>
    <w:rsid w:val="0041389C"/>
    <w:rsid w:val="00413F6A"/>
    <w:rsid w:val="00415EB1"/>
    <w:rsid w:val="00416574"/>
    <w:rsid w:val="00416922"/>
    <w:rsid w:val="00433652"/>
    <w:rsid w:val="004337B7"/>
    <w:rsid w:val="00436795"/>
    <w:rsid w:val="00442DCE"/>
    <w:rsid w:val="0045639A"/>
    <w:rsid w:val="00462298"/>
    <w:rsid w:val="00463A26"/>
    <w:rsid w:val="00465BF4"/>
    <w:rsid w:val="004717CB"/>
    <w:rsid w:val="00474F2B"/>
    <w:rsid w:val="0048653F"/>
    <w:rsid w:val="00491FB6"/>
    <w:rsid w:val="00497B02"/>
    <w:rsid w:val="004A136D"/>
    <w:rsid w:val="004A212F"/>
    <w:rsid w:val="004A4BA9"/>
    <w:rsid w:val="004A546C"/>
    <w:rsid w:val="004A5C99"/>
    <w:rsid w:val="004B024D"/>
    <w:rsid w:val="004C0437"/>
    <w:rsid w:val="004D2B44"/>
    <w:rsid w:val="004D47C9"/>
    <w:rsid w:val="004E3C09"/>
    <w:rsid w:val="004E515C"/>
    <w:rsid w:val="004F0B33"/>
    <w:rsid w:val="004F7D89"/>
    <w:rsid w:val="00503922"/>
    <w:rsid w:val="00505E2F"/>
    <w:rsid w:val="00517816"/>
    <w:rsid w:val="00517F33"/>
    <w:rsid w:val="00530D29"/>
    <w:rsid w:val="005455EA"/>
    <w:rsid w:val="00545E26"/>
    <w:rsid w:val="005571EA"/>
    <w:rsid w:val="005625EB"/>
    <w:rsid w:val="005673D2"/>
    <w:rsid w:val="00574438"/>
    <w:rsid w:val="005836B4"/>
    <w:rsid w:val="00584B9C"/>
    <w:rsid w:val="005850D7"/>
    <w:rsid w:val="00586017"/>
    <w:rsid w:val="00593A26"/>
    <w:rsid w:val="00594DB7"/>
    <w:rsid w:val="00594FE2"/>
    <w:rsid w:val="005A48E4"/>
    <w:rsid w:val="005A50CA"/>
    <w:rsid w:val="005B57A2"/>
    <w:rsid w:val="005B5B26"/>
    <w:rsid w:val="005C6102"/>
    <w:rsid w:val="005C73E0"/>
    <w:rsid w:val="005D1C2D"/>
    <w:rsid w:val="005D3907"/>
    <w:rsid w:val="005E7C62"/>
    <w:rsid w:val="00600EC4"/>
    <w:rsid w:val="00611215"/>
    <w:rsid w:val="00615E90"/>
    <w:rsid w:val="00626010"/>
    <w:rsid w:val="006276CB"/>
    <w:rsid w:val="00632261"/>
    <w:rsid w:val="00632CB4"/>
    <w:rsid w:val="006468D2"/>
    <w:rsid w:val="006479FC"/>
    <w:rsid w:val="00650303"/>
    <w:rsid w:val="00655F37"/>
    <w:rsid w:val="00656164"/>
    <w:rsid w:val="00661B03"/>
    <w:rsid w:val="00663098"/>
    <w:rsid w:val="0066434F"/>
    <w:rsid w:val="00665DD1"/>
    <w:rsid w:val="0067159E"/>
    <w:rsid w:val="0068014D"/>
    <w:rsid w:val="006803C1"/>
    <w:rsid w:val="0068204D"/>
    <w:rsid w:val="00691DCD"/>
    <w:rsid w:val="00693EF8"/>
    <w:rsid w:val="006A54B9"/>
    <w:rsid w:val="006A6B1E"/>
    <w:rsid w:val="006B1006"/>
    <w:rsid w:val="006B2E6F"/>
    <w:rsid w:val="006B3CE6"/>
    <w:rsid w:val="006B5035"/>
    <w:rsid w:val="006B5C80"/>
    <w:rsid w:val="006C4DBE"/>
    <w:rsid w:val="006E31F4"/>
    <w:rsid w:val="006F7323"/>
    <w:rsid w:val="00712022"/>
    <w:rsid w:val="00721174"/>
    <w:rsid w:val="0072557E"/>
    <w:rsid w:val="00731220"/>
    <w:rsid w:val="00731C14"/>
    <w:rsid w:val="00735362"/>
    <w:rsid w:val="00756BF9"/>
    <w:rsid w:val="00757FC5"/>
    <w:rsid w:val="00765F3D"/>
    <w:rsid w:val="0077312E"/>
    <w:rsid w:val="007817FB"/>
    <w:rsid w:val="00792251"/>
    <w:rsid w:val="00793131"/>
    <w:rsid w:val="00797208"/>
    <w:rsid w:val="00797A06"/>
    <w:rsid w:val="007A0547"/>
    <w:rsid w:val="007A1B38"/>
    <w:rsid w:val="007A540A"/>
    <w:rsid w:val="007B4DD2"/>
    <w:rsid w:val="007C3A93"/>
    <w:rsid w:val="007C4A97"/>
    <w:rsid w:val="007C7CA8"/>
    <w:rsid w:val="007D1430"/>
    <w:rsid w:val="007D3B15"/>
    <w:rsid w:val="007D4C65"/>
    <w:rsid w:val="007D549F"/>
    <w:rsid w:val="007D6279"/>
    <w:rsid w:val="007D7434"/>
    <w:rsid w:val="007E1EF9"/>
    <w:rsid w:val="007F2256"/>
    <w:rsid w:val="007F553D"/>
    <w:rsid w:val="008152D7"/>
    <w:rsid w:val="0081655E"/>
    <w:rsid w:val="00830DB8"/>
    <w:rsid w:val="00850C8C"/>
    <w:rsid w:val="00854596"/>
    <w:rsid w:val="0086731D"/>
    <w:rsid w:val="00872E65"/>
    <w:rsid w:val="00874B98"/>
    <w:rsid w:val="008774E4"/>
    <w:rsid w:val="00886618"/>
    <w:rsid w:val="00892D33"/>
    <w:rsid w:val="00893042"/>
    <w:rsid w:val="00897A1F"/>
    <w:rsid w:val="008A2871"/>
    <w:rsid w:val="008B22D9"/>
    <w:rsid w:val="008B2A68"/>
    <w:rsid w:val="008E3103"/>
    <w:rsid w:val="008E63D8"/>
    <w:rsid w:val="008F16B9"/>
    <w:rsid w:val="008F51BA"/>
    <w:rsid w:val="008F64FE"/>
    <w:rsid w:val="009002F1"/>
    <w:rsid w:val="009043D3"/>
    <w:rsid w:val="00911FB6"/>
    <w:rsid w:val="009127C1"/>
    <w:rsid w:val="00917565"/>
    <w:rsid w:val="00921F60"/>
    <w:rsid w:val="00924588"/>
    <w:rsid w:val="00933591"/>
    <w:rsid w:val="0093491C"/>
    <w:rsid w:val="00936673"/>
    <w:rsid w:val="00943260"/>
    <w:rsid w:val="00944BFD"/>
    <w:rsid w:val="00946715"/>
    <w:rsid w:val="00955234"/>
    <w:rsid w:val="00964C32"/>
    <w:rsid w:val="00972297"/>
    <w:rsid w:val="009762CB"/>
    <w:rsid w:val="00981A9B"/>
    <w:rsid w:val="00984A05"/>
    <w:rsid w:val="009A0B0D"/>
    <w:rsid w:val="009B276C"/>
    <w:rsid w:val="009B5F80"/>
    <w:rsid w:val="009C4D04"/>
    <w:rsid w:val="009D72D6"/>
    <w:rsid w:val="009E2586"/>
    <w:rsid w:val="009E7CDF"/>
    <w:rsid w:val="009F3444"/>
    <w:rsid w:val="009F7A1D"/>
    <w:rsid w:val="00A0101F"/>
    <w:rsid w:val="00A02897"/>
    <w:rsid w:val="00A06B84"/>
    <w:rsid w:val="00A17529"/>
    <w:rsid w:val="00A23468"/>
    <w:rsid w:val="00A30EAE"/>
    <w:rsid w:val="00A31864"/>
    <w:rsid w:val="00A36FC5"/>
    <w:rsid w:val="00A4600F"/>
    <w:rsid w:val="00A5063F"/>
    <w:rsid w:val="00A508DF"/>
    <w:rsid w:val="00A515CD"/>
    <w:rsid w:val="00A52541"/>
    <w:rsid w:val="00A5682A"/>
    <w:rsid w:val="00A60697"/>
    <w:rsid w:val="00A613DB"/>
    <w:rsid w:val="00A638D6"/>
    <w:rsid w:val="00A652DC"/>
    <w:rsid w:val="00A72610"/>
    <w:rsid w:val="00A755C0"/>
    <w:rsid w:val="00A76A6E"/>
    <w:rsid w:val="00A80FD3"/>
    <w:rsid w:val="00A81C30"/>
    <w:rsid w:val="00A84C4D"/>
    <w:rsid w:val="00A84E82"/>
    <w:rsid w:val="00A96755"/>
    <w:rsid w:val="00A9676A"/>
    <w:rsid w:val="00AA483D"/>
    <w:rsid w:val="00AB4A94"/>
    <w:rsid w:val="00AB6B2C"/>
    <w:rsid w:val="00AC578E"/>
    <w:rsid w:val="00AC7C39"/>
    <w:rsid w:val="00AD04C2"/>
    <w:rsid w:val="00AE05FF"/>
    <w:rsid w:val="00AE308E"/>
    <w:rsid w:val="00AE375F"/>
    <w:rsid w:val="00AF03D8"/>
    <w:rsid w:val="00AF71CE"/>
    <w:rsid w:val="00AF7AED"/>
    <w:rsid w:val="00B1030A"/>
    <w:rsid w:val="00B1126C"/>
    <w:rsid w:val="00B162C9"/>
    <w:rsid w:val="00B271E0"/>
    <w:rsid w:val="00B367D3"/>
    <w:rsid w:val="00B40C5D"/>
    <w:rsid w:val="00B43135"/>
    <w:rsid w:val="00B46739"/>
    <w:rsid w:val="00B57B25"/>
    <w:rsid w:val="00B65B45"/>
    <w:rsid w:val="00B72470"/>
    <w:rsid w:val="00B7681A"/>
    <w:rsid w:val="00B801EC"/>
    <w:rsid w:val="00B838A4"/>
    <w:rsid w:val="00B91C08"/>
    <w:rsid w:val="00B941DF"/>
    <w:rsid w:val="00B94482"/>
    <w:rsid w:val="00BA5928"/>
    <w:rsid w:val="00BC608F"/>
    <w:rsid w:val="00BC691B"/>
    <w:rsid w:val="00BD6D89"/>
    <w:rsid w:val="00BD7FD9"/>
    <w:rsid w:val="00BE6EFA"/>
    <w:rsid w:val="00BF0765"/>
    <w:rsid w:val="00BF4837"/>
    <w:rsid w:val="00BF66F2"/>
    <w:rsid w:val="00C03F24"/>
    <w:rsid w:val="00C10451"/>
    <w:rsid w:val="00C23748"/>
    <w:rsid w:val="00C23C42"/>
    <w:rsid w:val="00C275C8"/>
    <w:rsid w:val="00C27707"/>
    <w:rsid w:val="00C372D4"/>
    <w:rsid w:val="00C377BF"/>
    <w:rsid w:val="00C4136C"/>
    <w:rsid w:val="00C51612"/>
    <w:rsid w:val="00C55D18"/>
    <w:rsid w:val="00C6529D"/>
    <w:rsid w:val="00C65580"/>
    <w:rsid w:val="00C6783A"/>
    <w:rsid w:val="00C75A22"/>
    <w:rsid w:val="00CA403B"/>
    <w:rsid w:val="00CA5BCE"/>
    <w:rsid w:val="00CB35AD"/>
    <w:rsid w:val="00CD1FFD"/>
    <w:rsid w:val="00CD547B"/>
    <w:rsid w:val="00CF2172"/>
    <w:rsid w:val="00CF28BA"/>
    <w:rsid w:val="00CF72DE"/>
    <w:rsid w:val="00CF7DB4"/>
    <w:rsid w:val="00D0435E"/>
    <w:rsid w:val="00D045BD"/>
    <w:rsid w:val="00D06843"/>
    <w:rsid w:val="00D11A85"/>
    <w:rsid w:val="00D222BD"/>
    <w:rsid w:val="00D22744"/>
    <w:rsid w:val="00D242EF"/>
    <w:rsid w:val="00D37056"/>
    <w:rsid w:val="00D40B06"/>
    <w:rsid w:val="00D459BA"/>
    <w:rsid w:val="00D46C89"/>
    <w:rsid w:val="00D55A32"/>
    <w:rsid w:val="00D6114B"/>
    <w:rsid w:val="00D62BF1"/>
    <w:rsid w:val="00D7346B"/>
    <w:rsid w:val="00D741CF"/>
    <w:rsid w:val="00D7782C"/>
    <w:rsid w:val="00D84E76"/>
    <w:rsid w:val="00D868BB"/>
    <w:rsid w:val="00DA1271"/>
    <w:rsid w:val="00DA5DE4"/>
    <w:rsid w:val="00DB1579"/>
    <w:rsid w:val="00DB5CDE"/>
    <w:rsid w:val="00DC3721"/>
    <w:rsid w:val="00DC7B64"/>
    <w:rsid w:val="00DD2A38"/>
    <w:rsid w:val="00DD3C87"/>
    <w:rsid w:val="00DE30E3"/>
    <w:rsid w:val="00DF689B"/>
    <w:rsid w:val="00E00391"/>
    <w:rsid w:val="00E10349"/>
    <w:rsid w:val="00E1203C"/>
    <w:rsid w:val="00E27AE0"/>
    <w:rsid w:val="00E30D7F"/>
    <w:rsid w:val="00E30F09"/>
    <w:rsid w:val="00E36849"/>
    <w:rsid w:val="00E368F3"/>
    <w:rsid w:val="00E52F2D"/>
    <w:rsid w:val="00E624C9"/>
    <w:rsid w:val="00E66609"/>
    <w:rsid w:val="00E75557"/>
    <w:rsid w:val="00E8166F"/>
    <w:rsid w:val="00E82DCA"/>
    <w:rsid w:val="00EA2F19"/>
    <w:rsid w:val="00EA3016"/>
    <w:rsid w:val="00EB62E0"/>
    <w:rsid w:val="00EB72DD"/>
    <w:rsid w:val="00EC3518"/>
    <w:rsid w:val="00EC5BE0"/>
    <w:rsid w:val="00EE0AA5"/>
    <w:rsid w:val="00EE7C1F"/>
    <w:rsid w:val="00EF4683"/>
    <w:rsid w:val="00EF7AF9"/>
    <w:rsid w:val="00F06E1E"/>
    <w:rsid w:val="00F10DB3"/>
    <w:rsid w:val="00F17D4F"/>
    <w:rsid w:val="00F22288"/>
    <w:rsid w:val="00F310FE"/>
    <w:rsid w:val="00F35A44"/>
    <w:rsid w:val="00F43570"/>
    <w:rsid w:val="00F46FDE"/>
    <w:rsid w:val="00F51DDE"/>
    <w:rsid w:val="00F5458A"/>
    <w:rsid w:val="00F55A50"/>
    <w:rsid w:val="00F622A1"/>
    <w:rsid w:val="00F713C3"/>
    <w:rsid w:val="00F73BEC"/>
    <w:rsid w:val="00F741EB"/>
    <w:rsid w:val="00F82B7D"/>
    <w:rsid w:val="00F844A7"/>
    <w:rsid w:val="00F92535"/>
    <w:rsid w:val="00F94709"/>
    <w:rsid w:val="00FA1DF2"/>
    <w:rsid w:val="00FA482E"/>
    <w:rsid w:val="00FB4975"/>
    <w:rsid w:val="00FB5AE3"/>
    <w:rsid w:val="00FE56B6"/>
    <w:rsid w:val="00FE5DF3"/>
    <w:rsid w:val="00FE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80EEC-B673-4133-8670-06DE4B29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211D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Default Paragraph Font"/>
    <w:semiHidden/>
    <w:rPr>
      <w:sz w:val="20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styleId="a9">
    <w:name w:val="page number"/>
    <w:basedOn w:val="a0"/>
    <w:rsid w:val="005625EB"/>
  </w:style>
  <w:style w:type="table" w:styleId="aa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c">
    <w:name w:val="footnote text"/>
    <w:basedOn w:val="a"/>
    <w:link w:val="ad"/>
    <w:uiPriority w:val="99"/>
    <w:rsid w:val="0004329E"/>
  </w:style>
  <w:style w:type="paragraph" w:styleId="ae">
    <w:name w:val="Balloon Text"/>
    <w:basedOn w:val="a"/>
    <w:link w:val="af"/>
    <w:uiPriority w:val="99"/>
    <w:semiHidden/>
    <w:rsid w:val="00981A9B"/>
    <w:rPr>
      <w:rFonts w:ascii="Tahoma" w:hAnsi="Tahoma"/>
      <w:sz w:val="16"/>
      <w:szCs w:val="16"/>
      <w:lang w:val="x-none" w:eastAsia="x-none"/>
    </w:rPr>
  </w:style>
  <w:style w:type="character" w:customStyle="1" w:styleId="30">
    <w:name w:val="Заголовок 3 Знак"/>
    <w:link w:val="3"/>
    <w:uiPriority w:val="99"/>
    <w:rsid w:val="004A4BA9"/>
    <w:rPr>
      <w:b/>
      <w:sz w:val="40"/>
    </w:rPr>
  </w:style>
  <w:style w:type="paragraph" w:customStyle="1" w:styleId="ConsPlusNormal">
    <w:name w:val="ConsPlusNormal"/>
    <w:qFormat/>
    <w:rsid w:val="004A4BA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Body Text"/>
    <w:basedOn w:val="a"/>
    <w:link w:val="af1"/>
    <w:uiPriority w:val="99"/>
    <w:rsid w:val="004A4BA9"/>
    <w:pPr>
      <w:suppressAutoHyphens/>
      <w:spacing w:after="120"/>
    </w:pPr>
    <w:rPr>
      <w:rFonts w:eastAsia="Calibri"/>
      <w:kern w:val="1"/>
      <w:sz w:val="24"/>
      <w:szCs w:val="24"/>
      <w:lang w:val="x-none" w:eastAsia="en-US"/>
    </w:rPr>
  </w:style>
  <w:style w:type="character" w:customStyle="1" w:styleId="af1">
    <w:name w:val="Основной текст Знак"/>
    <w:link w:val="af0"/>
    <w:uiPriority w:val="99"/>
    <w:rsid w:val="004A4BA9"/>
    <w:rPr>
      <w:rFonts w:eastAsia="Calibri"/>
      <w:kern w:val="1"/>
      <w:sz w:val="24"/>
      <w:szCs w:val="24"/>
      <w:lang w:eastAsia="en-US"/>
    </w:rPr>
  </w:style>
  <w:style w:type="character" w:customStyle="1" w:styleId="-">
    <w:name w:val="Интернет-ссылка"/>
    <w:uiPriority w:val="99"/>
    <w:semiHidden/>
    <w:rsid w:val="004A4BA9"/>
    <w:rPr>
      <w:color w:val="0000FF"/>
      <w:u w:val="single"/>
    </w:rPr>
  </w:style>
  <w:style w:type="character" w:customStyle="1" w:styleId="ad">
    <w:name w:val="Текст сноски Знак"/>
    <w:link w:val="ac"/>
    <w:uiPriority w:val="99"/>
    <w:rsid w:val="004A4BA9"/>
  </w:style>
  <w:style w:type="character" w:styleId="af2">
    <w:name w:val="footnote reference"/>
    <w:uiPriority w:val="99"/>
    <w:unhideWhenUsed/>
    <w:rsid w:val="004A4BA9"/>
    <w:rPr>
      <w:vertAlign w:val="superscript"/>
    </w:rPr>
  </w:style>
  <w:style w:type="paragraph" w:customStyle="1" w:styleId="ConsPlusNormal0">
    <w:name w:val="ConsPlusNormal Знак"/>
    <w:link w:val="ConsPlusNormal1"/>
    <w:rsid w:val="004A4BA9"/>
    <w:pPr>
      <w:widowControl w:val="0"/>
      <w:autoSpaceDE w:val="0"/>
      <w:autoSpaceDN w:val="0"/>
    </w:pPr>
    <w:rPr>
      <w:rFonts w:ascii="Calibri" w:eastAsia="SimSun" w:hAnsi="Calibri"/>
      <w:sz w:val="22"/>
      <w:szCs w:val="24"/>
    </w:rPr>
  </w:style>
  <w:style w:type="character" w:customStyle="1" w:styleId="ConsPlusNormal1">
    <w:name w:val="ConsPlusNormal Знак Знак"/>
    <w:link w:val="ConsPlusNormal0"/>
    <w:locked/>
    <w:rsid w:val="004A4BA9"/>
    <w:rPr>
      <w:rFonts w:ascii="Calibri" w:eastAsia="SimSun" w:hAnsi="Calibri"/>
      <w:sz w:val="22"/>
      <w:szCs w:val="24"/>
      <w:lang w:bidi="ar-SA"/>
    </w:rPr>
  </w:style>
  <w:style w:type="character" w:customStyle="1" w:styleId="af">
    <w:name w:val="Текст выноски Знак"/>
    <w:link w:val="ae"/>
    <w:uiPriority w:val="99"/>
    <w:semiHidden/>
    <w:rsid w:val="004A4BA9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4A4BA9"/>
  </w:style>
  <w:style w:type="character" w:customStyle="1" w:styleId="a7">
    <w:name w:val="Нижний колонтитул Знак"/>
    <w:link w:val="a6"/>
    <w:uiPriority w:val="99"/>
    <w:rsid w:val="004A4BA9"/>
  </w:style>
  <w:style w:type="character" w:customStyle="1" w:styleId="10">
    <w:name w:val="Основной текст + Курсив1"/>
    <w:rsid w:val="004A4BA9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"/>
    <w:rsid w:val="004A4BA9"/>
    <w:rPr>
      <w:b/>
      <w:bCs/>
      <w:lang w:bidi="ar-SA"/>
    </w:rPr>
  </w:style>
  <w:style w:type="character" w:customStyle="1" w:styleId="50">
    <w:name w:val="Заголовок 5 Знак"/>
    <w:link w:val="5"/>
    <w:semiHidden/>
    <w:rsid w:val="00211D3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normalweb">
    <w:name w:val="normalweb"/>
    <w:basedOn w:val="a"/>
    <w:rsid w:val="00EF4683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62601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381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3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0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2873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Akimova</dc:creator>
  <cp:keywords/>
  <cp:lastModifiedBy>hp</cp:lastModifiedBy>
  <cp:revision>2</cp:revision>
  <cp:lastPrinted>2025-02-27T11:41:00Z</cp:lastPrinted>
  <dcterms:created xsi:type="dcterms:W3CDTF">2025-11-13T11:45:00Z</dcterms:created>
  <dcterms:modified xsi:type="dcterms:W3CDTF">2025-11-13T11:45:00Z</dcterms:modified>
</cp:coreProperties>
</file>