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6B0" w:rsidRPr="00202406" w:rsidRDefault="00EF5886" w:rsidP="00416CC7">
      <w:pPr>
        <w:pStyle w:val="3"/>
        <w:rPr>
          <w:noProof/>
          <w:sz w:val="28"/>
          <w:szCs w:val="28"/>
        </w:rPr>
      </w:pPr>
      <w:r w:rsidRPr="00202406">
        <w:rPr>
          <w:noProof/>
          <w:sz w:val="28"/>
          <w:szCs w:val="28"/>
        </w:rPr>
        <w:drawing>
          <wp:inline distT="0" distB="0" distL="0" distR="0">
            <wp:extent cx="688340" cy="9251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6B0" w:rsidRPr="00202406">
        <w:rPr>
          <w:noProof/>
          <w:sz w:val="28"/>
          <w:szCs w:val="28"/>
        </w:rPr>
        <w:t xml:space="preserve">    </w:t>
      </w:r>
    </w:p>
    <w:p w:rsidR="00AD55AD" w:rsidRPr="00AD55AD" w:rsidRDefault="00AD55AD" w:rsidP="00AD55AD"/>
    <w:p w:rsidR="00760788" w:rsidRPr="00416CC7" w:rsidRDefault="00760788" w:rsidP="00416CC7">
      <w:pPr>
        <w:pStyle w:val="3"/>
        <w:rPr>
          <w:sz w:val="26"/>
          <w:szCs w:val="26"/>
        </w:rPr>
      </w:pPr>
      <w:r>
        <w:rPr>
          <w:sz w:val="32"/>
          <w:szCs w:val="32"/>
        </w:rPr>
        <w:t xml:space="preserve">АДМИНИСТРАЦИЯ </w:t>
      </w:r>
      <w:r w:rsidR="00D5708F">
        <w:rPr>
          <w:sz w:val="32"/>
          <w:szCs w:val="32"/>
        </w:rPr>
        <w:t>ЦАРЕВЩИНСКОГО</w:t>
      </w:r>
      <w:r>
        <w:rPr>
          <w:sz w:val="32"/>
          <w:szCs w:val="32"/>
        </w:rPr>
        <w:t xml:space="preserve"> СЕЛЬСОВЕТА МОКШАНСКОГО РАЙОНА</w:t>
      </w:r>
      <w:r w:rsidR="00416CC7">
        <w:rPr>
          <w:sz w:val="32"/>
          <w:szCs w:val="32"/>
        </w:rPr>
        <w:t xml:space="preserve"> </w:t>
      </w:r>
      <w:r w:rsidRPr="00416CC7">
        <w:rPr>
          <w:bCs/>
          <w:sz w:val="32"/>
          <w:szCs w:val="32"/>
        </w:rPr>
        <w:t>ПЕНЗЕНСКОЙ ОБЛАСТИ</w:t>
      </w:r>
    </w:p>
    <w:p w:rsidR="00760788" w:rsidRDefault="00262590" w:rsidP="00760788">
      <w:pPr>
        <w:pStyle w:val="consplusnormal0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:rsidR="00760788" w:rsidRDefault="00760788" w:rsidP="00760788">
      <w:pPr>
        <w:pStyle w:val="consplusnormal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</w:t>
      </w:r>
      <w:r w:rsidR="00AD55AD">
        <w:rPr>
          <w:b/>
          <w:bCs/>
          <w:color w:val="000000"/>
          <w:sz w:val="28"/>
          <w:szCs w:val="28"/>
        </w:rPr>
        <w:t>Е</w:t>
      </w:r>
    </w:p>
    <w:p w:rsidR="00416CC7" w:rsidRDefault="00416CC7" w:rsidP="00760788">
      <w:pPr>
        <w:pStyle w:val="consplusnormal0"/>
        <w:spacing w:before="0" w:beforeAutospacing="0" w:after="0" w:afterAutospacing="0"/>
        <w:jc w:val="center"/>
        <w:rPr>
          <w:sz w:val="28"/>
          <w:szCs w:val="28"/>
        </w:rPr>
      </w:pPr>
    </w:p>
    <w:p w:rsidR="0046555B" w:rsidRDefault="00760788" w:rsidP="00760788">
      <w:pPr>
        <w:pStyle w:val="consplusnormal0"/>
        <w:spacing w:before="0" w:beforeAutospacing="0" w:after="0" w:afterAutospacing="0"/>
        <w:jc w:val="center"/>
        <w:rPr>
          <w:bCs/>
        </w:rPr>
      </w:pPr>
      <w:r w:rsidRPr="00416CC7">
        <w:rPr>
          <w:bCs/>
        </w:rPr>
        <w:t xml:space="preserve">от </w:t>
      </w:r>
      <w:r w:rsidR="00D5708F">
        <w:rPr>
          <w:bCs/>
        </w:rPr>
        <w:t xml:space="preserve"> </w:t>
      </w:r>
      <w:r w:rsidR="00EF5886">
        <w:rPr>
          <w:bCs/>
        </w:rPr>
        <w:t xml:space="preserve">14.11.2025 </w:t>
      </w:r>
      <w:r w:rsidRPr="00416CC7">
        <w:rPr>
          <w:bCs/>
        </w:rPr>
        <w:t>№</w:t>
      </w:r>
      <w:r w:rsidR="00AD55AD">
        <w:rPr>
          <w:bCs/>
        </w:rPr>
        <w:t xml:space="preserve"> </w:t>
      </w:r>
      <w:r w:rsidR="00EF5886">
        <w:rPr>
          <w:bCs/>
        </w:rPr>
        <w:t>86</w:t>
      </w:r>
    </w:p>
    <w:p w:rsidR="00760788" w:rsidRPr="00890355" w:rsidRDefault="00760788" w:rsidP="00760788">
      <w:pPr>
        <w:pStyle w:val="consplusnormal0"/>
        <w:spacing w:before="0" w:beforeAutospacing="0" w:after="0" w:afterAutospacing="0"/>
        <w:jc w:val="center"/>
        <w:rPr>
          <w:bCs/>
        </w:rPr>
      </w:pPr>
      <w:r w:rsidRPr="00890355">
        <w:rPr>
          <w:bCs/>
        </w:rPr>
        <w:t>с.</w:t>
      </w:r>
      <w:r w:rsidR="00D5708F">
        <w:rPr>
          <w:bCs/>
        </w:rPr>
        <w:t>Царевщино</w:t>
      </w:r>
    </w:p>
    <w:p w:rsidR="008B3BF1" w:rsidRPr="007C49B8" w:rsidRDefault="008B3BF1" w:rsidP="00972129">
      <w:pPr>
        <w:pStyle w:val="ae"/>
        <w:rPr>
          <w:sz w:val="16"/>
          <w:szCs w:val="16"/>
        </w:rPr>
      </w:pPr>
    </w:p>
    <w:p w:rsidR="00BE63A7" w:rsidRPr="00D5708F" w:rsidRDefault="00BE63A7" w:rsidP="00BE63A7">
      <w:pPr>
        <w:pStyle w:val="ConsPlusTitle"/>
        <w:widowControl/>
        <w:jc w:val="center"/>
        <w:rPr>
          <w:sz w:val="24"/>
          <w:szCs w:val="24"/>
        </w:rPr>
      </w:pPr>
      <w:r w:rsidRPr="00D5708F">
        <w:rPr>
          <w:sz w:val="24"/>
          <w:szCs w:val="24"/>
        </w:rPr>
        <w:t xml:space="preserve"> О внесении изменений в </w:t>
      </w:r>
      <w:r w:rsidR="00857B13" w:rsidRPr="00D5708F">
        <w:rPr>
          <w:sz w:val="24"/>
          <w:szCs w:val="24"/>
        </w:rPr>
        <w:t>п</w:t>
      </w:r>
      <w:r w:rsidR="00315648" w:rsidRPr="00D5708F">
        <w:rPr>
          <w:sz w:val="24"/>
          <w:szCs w:val="24"/>
        </w:rPr>
        <w:t xml:space="preserve">риложение к </w:t>
      </w:r>
      <w:r w:rsidRPr="00D5708F">
        <w:rPr>
          <w:sz w:val="24"/>
          <w:szCs w:val="24"/>
        </w:rPr>
        <w:t>Положени</w:t>
      </w:r>
      <w:r w:rsidR="00315648" w:rsidRPr="00D5708F">
        <w:rPr>
          <w:sz w:val="24"/>
          <w:szCs w:val="24"/>
        </w:rPr>
        <w:t>ю</w:t>
      </w:r>
      <w:r w:rsidRPr="00D5708F">
        <w:rPr>
          <w:sz w:val="24"/>
          <w:szCs w:val="24"/>
        </w:rPr>
        <w:t xml:space="preserve"> об установлении системы оплаты</w:t>
      </w:r>
    </w:p>
    <w:p w:rsidR="00BE63A7" w:rsidRPr="00D5708F" w:rsidRDefault="00BE63A7" w:rsidP="00BE63A7">
      <w:pPr>
        <w:pStyle w:val="ConsPlusTitle"/>
        <w:widowControl/>
        <w:jc w:val="center"/>
        <w:rPr>
          <w:sz w:val="24"/>
          <w:szCs w:val="24"/>
        </w:rPr>
      </w:pPr>
      <w:r w:rsidRPr="00D5708F">
        <w:rPr>
          <w:sz w:val="24"/>
          <w:szCs w:val="24"/>
        </w:rPr>
        <w:t xml:space="preserve">труда рабочих органов местного самоуправления </w:t>
      </w:r>
      <w:r w:rsidR="00D5708F" w:rsidRPr="00D5708F">
        <w:rPr>
          <w:sz w:val="24"/>
          <w:szCs w:val="24"/>
        </w:rPr>
        <w:t>Царевщинского</w:t>
      </w:r>
      <w:r w:rsidR="008B53F6" w:rsidRPr="00D5708F">
        <w:rPr>
          <w:sz w:val="24"/>
          <w:szCs w:val="24"/>
        </w:rPr>
        <w:t xml:space="preserve"> сельсовета </w:t>
      </w:r>
      <w:r w:rsidRPr="00D5708F">
        <w:rPr>
          <w:sz w:val="24"/>
          <w:szCs w:val="24"/>
        </w:rPr>
        <w:t>Мокшанского района Пензенской области, утвержденн</w:t>
      </w:r>
      <w:r w:rsidR="00857B13" w:rsidRPr="00D5708F">
        <w:rPr>
          <w:sz w:val="24"/>
          <w:szCs w:val="24"/>
        </w:rPr>
        <w:t>ому</w:t>
      </w:r>
      <w:r w:rsidRPr="00D5708F">
        <w:rPr>
          <w:sz w:val="24"/>
          <w:szCs w:val="24"/>
        </w:rPr>
        <w:t xml:space="preserve"> постановлением администрации </w:t>
      </w:r>
      <w:r w:rsidR="00D5708F" w:rsidRPr="00D5708F">
        <w:rPr>
          <w:sz w:val="24"/>
          <w:szCs w:val="24"/>
        </w:rPr>
        <w:t>Царевщинского</w:t>
      </w:r>
      <w:r w:rsidR="008B53F6" w:rsidRPr="00D5708F">
        <w:rPr>
          <w:sz w:val="24"/>
          <w:szCs w:val="24"/>
        </w:rPr>
        <w:t xml:space="preserve"> сельсовета </w:t>
      </w:r>
      <w:r w:rsidRPr="00D5708F">
        <w:rPr>
          <w:sz w:val="24"/>
          <w:szCs w:val="24"/>
        </w:rPr>
        <w:t xml:space="preserve">Мокшанского района </w:t>
      </w:r>
      <w:r w:rsidR="008B53F6" w:rsidRPr="00D5708F">
        <w:rPr>
          <w:sz w:val="24"/>
          <w:szCs w:val="24"/>
        </w:rPr>
        <w:t xml:space="preserve">Пензенской области </w:t>
      </w:r>
      <w:r w:rsidRPr="00D5708F">
        <w:rPr>
          <w:sz w:val="24"/>
          <w:szCs w:val="24"/>
        </w:rPr>
        <w:t xml:space="preserve">от </w:t>
      </w:r>
      <w:r w:rsidR="00D5708F" w:rsidRPr="00D5708F">
        <w:rPr>
          <w:sz w:val="24"/>
          <w:szCs w:val="24"/>
        </w:rPr>
        <w:t>12.11.2012   № 72</w:t>
      </w:r>
    </w:p>
    <w:p w:rsidR="00BE63A7" w:rsidRPr="00D5708F" w:rsidRDefault="00BE63A7" w:rsidP="00C32F95">
      <w:pPr>
        <w:pStyle w:val="ConsPlusTitle"/>
        <w:widowControl/>
        <w:jc w:val="center"/>
        <w:rPr>
          <w:sz w:val="24"/>
          <w:szCs w:val="24"/>
        </w:rPr>
      </w:pPr>
    </w:p>
    <w:p w:rsidR="00BE63A7" w:rsidRPr="00D5708F" w:rsidRDefault="00202406" w:rsidP="003165BF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color w:val="000000"/>
          <w:sz w:val="24"/>
          <w:szCs w:val="24"/>
        </w:rPr>
        <w:t>Р</w:t>
      </w:r>
      <w:r w:rsidR="003165BF" w:rsidRPr="00D5708F">
        <w:rPr>
          <w:color w:val="000000"/>
          <w:sz w:val="24"/>
          <w:szCs w:val="24"/>
        </w:rPr>
        <w:t xml:space="preserve">уководствуясь  </w:t>
      </w:r>
      <w:hyperlink r:id="rId9" w:tgtFrame="_blank" w:history="1">
        <w:r w:rsidR="003165BF" w:rsidRPr="00D5708F">
          <w:rPr>
            <w:rStyle w:val="hyperlink"/>
            <w:sz w:val="24"/>
            <w:szCs w:val="24"/>
          </w:rPr>
          <w:t xml:space="preserve">Уставом </w:t>
        </w:r>
        <w:r w:rsidR="00EF5886">
          <w:rPr>
            <w:rStyle w:val="hyperlink"/>
            <w:sz w:val="24"/>
            <w:szCs w:val="24"/>
          </w:rPr>
          <w:t xml:space="preserve">сельского поселения </w:t>
        </w:r>
        <w:r w:rsidR="00D5708F" w:rsidRPr="00D5708F">
          <w:rPr>
            <w:rStyle w:val="hyperlink"/>
            <w:sz w:val="24"/>
            <w:szCs w:val="24"/>
          </w:rPr>
          <w:t>Царевщинск</w:t>
        </w:r>
        <w:r w:rsidR="00EF5886">
          <w:rPr>
            <w:rStyle w:val="hyperlink"/>
            <w:sz w:val="24"/>
            <w:szCs w:val="24"/>
          </w:rPr>
          <w:t>ий</w:t>
        </w:r>
        <w:r w:rsidR="003165BF" w:rsidRPr="00D5708F">
          <w:rPr>
            <w:rStyle w:val="hyperlink"/>
            <w:sz w:val="24"/>
            <w:szCs w:val="24"/>
          </w:rPr>
          <w:t xml:space="preserve"> сельсовет</w:t>
        </w:r>
        <w:r w:rsidR="00EF5886">
          <w:rPr>
            <w:rStyle w:val="hyperlink"/>
            <w:sz w:val="24"/>
            <w:szCs w:val="24"/>
          </w:rPr>
          <w:t xml:space="preserve"> муниципального района </w:t>
        </w:r>
        <w:r w:rsidR="003165BF" w:rsidRPr="00D5708F">
          <w:rPr>
            <w:rStyle w:val="hyperlink"/>
            <w:sz w:val="24"/>
            <w:szCs w:val="24"/>
          </w:rPr>
          <w:t>Мокшанск</w:t>
        </w:r>
        <w:r w:rsidR="00EF5886">
          <w:rPr>
            <w:rStyle w:val="hyperlink"/>
            <w:sz w:val="24"/>
            <w:szCs w:val="24"/>
          </w:rPr>
          <w:t>ий</w:t>
        </w:r>
        <w:r w:rsidR="003165BF" w:rsidRPr="00D5708F">
          <w:rPr>
            <w:rStyle w:val="hyperlink"/>
            <w:sz w:val="24"/>
            <w:szCs w:val="24"/>
          </w:rPr>
          <w:t xml:space="preserve"> район Пензенской области</w:t>
        </w:r>
      </w:hyperlink>
      <w:r w:rsidR="003165BF" w:rsidRPr="00D5708F">
        <w:rPr>
          <w:color w:val="000000"/>
          <w:sz w:val="24"/>
          <w:szCs w:val="24"/>
        </w:rPr>
        <w:t>, -</w:t>
      </w:r>
    </w:p>
    <w:p w:rsidR="003165BF" w:rsidRPr="00D5708F" w:rsidRDefault="003165BF" w:rsidP="00C32F95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3165BF" w:rsidRPr="00D5708F" w:rsidRDefault="003165BF" w:rsidP="00C32F95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972129" w:rsidRPr="00D5708F" w:rsidRDefault="00C32F95" w:rsidP="00C32F95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D5708F">
        <w:rPr>
          <w:b/>
          <w:sz w:val="24"/>
          <w:szCs w:val="24"/>
        </w:rPr>
        <w:t xml:space="preserve">Администрация </w:t>
      </w:r>
      <w:r w:rsidR="00D5708F" w:rsidRPr="00D5708F">
        <w:rPr>
          <w:b/>
          <w:sz w:val="24"/>
          <w:szCs w:val="24"/>
        </w:rPr>
        <w:t>Царевщинского</w:t>
      </w:r>
      <w:r w:rsidR="00972129" w:rsidRPr="00D5708F">
        <w:rPr>
          <w:b/>
          <w:sz w:val="24"/>
          <w:szCs w:val="24"/>
        </w:rPr>
        <w:t xml:space="preserve"> сельсовета</w:t>
      </w:r>
    </w:p>
    <w:p w:rsidR="00C32F95" w:rsidRPr="00D5708F" w:rsidRDefault="00C32F95" w:rsidP="00C32F95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D5708F">
        <w:rPr>
          <w:b/>
          <w:sz w:val="24"/>
          <w:szCs w:val="24"/>
        </w:rPr>
        <w:t xml:space="preserve">Мокшанского района </w:t>
      </w:r>
      <w:r w:rsidR="00972129" w:rsidRPr="00D5708F">
        <w:rPr>
          <w:b/>
          <w:sz w:val="24"/>
          <w:szCs w:val="24"/>
        </w:rPr>
        <w:t xml:space="preserve">Пензенской области </w:t>
      </w:r>
      <w:r w:rsidRPr="00D5708F">
        <w:rPr>
          <w:b/>
          <w:sz w:val="24"/>
          <w:szCs w:val="24"/>
        </w:rPr>
        <w:t>постановляет:</w:t>
      </w:r>
    </w:p>
    <w:p w:rsidR="00C32F95" w:rsidRPr="00D5708F" w:rsidRDefault="00C32F95" w:rsidP="00C32F95">
      <w:pPr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4"/>
          <w:szCs w:val="24"/>
        </w:rPr>
      </w:pPr>
    </w:p>
    <w:p w:rsidR="00C32F95" w:rsidRPr="00D5708F" w:rsidRDefault="00C32F95" w:rsidP="00BE63A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708F">
        <w:rPr>
          <w:sz w:val="24"/>
          <w:szCs w:val="24"/>
        </w:rPr>
        <w:t>1. В</w:t>
      </w:r>
      <w:r w:rsidR="0077441B" w:rsidRPr="00D5708F">
        <w:rPr>
          <w:sz w:val="24"/>
          <w:szCs w:val="24"/>
        </w:rPr>
        <w:t>н</w:t>
      </w:r>
      <w:r w:rsidRPr="00D5708F">
        <w:rPr>
          <w:sz w:val="24"/>
          <w:szCs w:val="24"/>
        </w:rPr>
        <w:t xml:space="preserve">ести </w:t>
      </w:r>
      <w:r w:rsidR="00AE74B2" w:rsidRPr="00D5708F">
        <w:rPr>
          <w:sz w:val="24"/>
          <w:szCs w:val="24"/>
        </w:rPr>
        <w:t>изменения</w:t>
      </w:r>
      <w:r w:rsidR="00BE63A7" w:rsidRPr="00D5708F">
        <w:rPr>
          <w:sz w:val="24"/>
          <w:szCs w:val="24"/>
        </w:rPr>
        <w:t xml:space="preserve"> </w:t>
      </w:r>
      <w:r w:rsidR="00315648" w:rsidRPr="00D5708F">
        <w:rPr>
          <w:sz w:val="24"/>
          <w:szCs w:val="24"/>
        </w:rPr>
        <w:t xml:space="preserve">в приложение к </w:t>
      </w:r>
      <w:r w:rsidR="00BE63A7" w:rsidRPr="00D5708F">
        <w:rPr>
          <w:sz w:val="24"/>
          <w:szCs w:val="24"/>
        </w:rPr>
        <w:t>Положени</w:t>
      </w:r>
      <w:r w:rsidR="00315648" w:rsidRPr="00D5708F">
        <w:rPr>
          <w:sz w:val="24"/>
          <w:szCs w:val="24"/>
        </w:rPr>
        <w:t>ю</w:t>
      </w:r>
      <w:r w:rsidR="00BE63A7" w:rsidRPr="00D5708F">
        <w:rPr>
          <w:sz w:val="24"/>
          <w:szCs w:val="24"/>
        </w:rPr>
        <w:t xml:space="preserve"> об установлении системы оплаты труда рабочих органов местного самоуправления </w:t>
      </w:r>
      <w:r w:rsidR="00D5708F" w:rsidRPr="00D5708F">
        <w:rPr>
          <w:sz w:val="24"/>
          <w:szCs w:val="24"/>
        </w:rPr>
        <w:t>Царевщинского</w:t>
      </w:r>
      <w:r w:rsidR="008B53F6" w:rsidRPr="00D5708F">
        <w:rPr>
          <w:sz w:val="24"/>
          <w:szCs w:val="24"/>
        </w:rPr>
        <w:t xml:space="preserve"> сельсовета </w:t>
      </w:r>
      <w:r w:rsidR="00BE63A7" w:rsidRPr="00D5708F">
        <w:rPr>
          <w:sz w:val="24"/>
          <w:szCs w:val="24"/>
        </w:rPr>
        <w:t>Мокшанского района Пензенской области,</w:t>
      </w:r>
      <w:r w:rsidR="008073C6" w:rsidRPr="00D5708F">
        <w:rPr>
          <w:sz w:val="24"/>
          <w:szCs w:val="24"/>
        </w:rPr>
        <w:t xml:space="preserve"> утвержденное  постановлением администрации</w:t>
      </w:r>
      <w:r w:rsidR="008B53F6" w:rsidRPr="00D5708F">
        <w:rPr>
          <w:sz w:val="24"/>
          <w:szCs w:val="24"/>
        </w:rPr>
        <w:t xml:space="preserve"> </w:t>
      </w:r>
      <w:r w:rsidR="00D5708F" w:rsidRPr="00D5708F">
        <w:rPr>
          <w:sz w:val="24"/>
          <w:szCs w:val="24"/>
        </w:rPr>
        <w:t>Царевщинского</w:t>
      </w:r>
      <w:r w:rsidR="008B53F6" w:rsidRPr="00D5708F">
        <w:rPr>
          <w:sz w:val="24"/>
          <w:szCs w:val="24"/>
        </w:rPr>
        <w:t xml:space="preserve"> сельсовета</w:t>
      </w:r>
      <w:r w:rsidR="008073C6" w:rsidRPr="00D5708F">
        <w:rPr>
          <w:sz w:val="24"/>
          <w:szCs w:val="24"/>
        </w:rPr>
        <w:t xml:space="preserve"> Мокшанского района Пензенской области  от </w:t>
      </w:r>
      <w:r w:rsidR="00D5708F" w:rsidRPr="00D5708F">
        <w:rPr>
          <w:sz w:val="24"/>
          <w:szCs w:val="24"/>
        </w:rPr>
        <w:t>12.11.2012   № 72</w:t>
      </w:r>
      <w:r w:rsidR="008C2FF0" w:rsidRPr="00D5708F">
        <w:rPr>
          <w:sz w:val="24"/>
          <w:szCs w:val="24"/>
        </w:rPr>
        <w:t>,</w:t>
      </w:r>
      <w:r w:rsidR="00E20E9D" w:rsidRPr="00D5708F">
        <w:rPr>
          <w:sz w:val="24"/>
          <w:szCs w:val="24"/>
        </w:rPr>
        <w:t xml:space="preserve"> </w:t>
      </w:r>
      <w:r w:rsidR="00BE63A7" w:rsidRPr="00D5708F">
        <w:rPr>
          <w:sz w:val="24"/>
          <w:szCs w:val="24"/>
        </w:rPr>
        <w:t xml:space="preserve">изложив </w:t>
      </w:r>
      <w:r w:rsidR="00315648" w:rsidRPr="00D5708F">
        <w:rPr>
          <w:sz w:val="24"/>
          <w:szCs w:val="24"/>
        </w:rPr>
        <w:t>его</w:t>
      </w:r>
      <w:r w:rsidR="008C2FF0" w:rsidRPr="00D5708F">
        <w:rPr>
          <w:sz w:val="24"/>
          <w:szCs w:val="24"/>
        </w:rPr>
        <w:t xml:space="preserve"> в</w:t>
      </w:r>
      <w:r w:rsidR="00BE63A7" w:rsidRPr="00D5708F">
        <w:rPr>
          <w:sz w:val="24"/>
          <w:szCs w:val="24"/>
        </w:rPr>
        <w:t xml:space="preserve"> новой редакции согласно</w:t>
      </w:r>
      <w:r w:rsidR="008C2FF0" w:rsidRPr="00D5708F">
        <w:rPr>
          <w:sz w:val="24"/>
          <w:szCs w:val="24"/>
        </w:rPr>
        <w:t xml:space="preserve"> приложени</w:t>
      </w:r>
      <w:r w:rsidR="00202406">
        <w:rPr>
          <w:sz w:val="24"/>
          <w:szCs w:val="24"/>
        </w:rPr>
        <w:t>ю</w:t>
      </w:r>
      <w:r w:rsidR="00BE63A7" w:rsidRPr="00D5708F">
        <w:rPr>
          <w:sz w:val="24"/>
          <w:szCs w:val="24"/>
        </w:rPr>
        <w:t xml:space="preserve">. </w:t>
      </w:r>
    </w:p>
    <w:p w:rsidR="00C32F95" w:rsidRPr="00D5708F" w:rsidRDefault="00BE63A7" w:rsidP="00C32F9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708F">
        <w:rPr>
          <w:sz w:val="24"/>
          <w:szCs w:val="24"/>
        </w:rPr>
        <w:t>2.</w:t>
      </w:r>
      <w:r w:rsidR="00C32F95" w:rsidRPr="00D5708F">
        <w:rPr>
          <w:sz w:val="24"/>
          <w:szCs w:val="24"/>
        </w:rPr>
        <w:t xml:space="preserve"> Опубликовать настоящее постановление в информационном бюллетене «</w:t>
      </w:r>
      <w:r w:rsidR="00972129" w:rsidRPr="00D5708F">
        <w:rPr>
          <w:sz w:val="24"/>
          <w:szCs w:val="24"/>
        </w:rPr>
        <w:t xml:space="preserve">Вести </w:t>
      </w:r>
      <w:r w:rsidR="00D5708F" w:rsidRPr="00D5708F">
        <w:rPr>
          <w:sz w:val="24"/>
          <w:szCs w:val="24"/>
        </w:rPr>
        <w:t>Царевщинского</w:t>
      </w:r>
      <w:r w:rsidR="00972129" w:rsidRPr="00D5708F">
        <w:rPr>
          <w:sz w:val="24"/>
          <w:szCs w:val="24"/>
        </w:rPr>
        <w:t xml:space="preserve"> сельсовета</w:t>
      </w:r>
      <w:r w:rsidR="00C32F95" w:rsidRPr="00D5708F">
        <w:rPr>
          <w:sz w:val="24"/>
          <w:szCs w:val="24"/>
        </w:rPr>
        <w:t>».</w:t>
      </w:r>
    </w:p>
    <w:p w:rsidR="00C32F95" w:rsidRPr="00D5708F" w:rsidRDefault="00BE63A7" w:rsidP="00C32F9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708F">
        <w:rPr>
          <w:sz w:val="24"/>
          <w:szCs w:val="24"/>
        </w:rPr>
        <w:t>3</w:t>
      </w:r>
      <w:r w:rsidR="00C32F95" w:rsidRPr="00D5708F">
        <w:rPr>
          <w:sz w:val="24"/>
          <w:szCs w:val="24"/>
        </w:rPr>
        <w:t xml:space="preserve">. </w:t>
      </w:r>
      <w:r w:rsidR="00E24337" w:rsidRPr="00D5708F">
        <w:rPr>
          <w:sz w:val="24"/>
          <w:szCs w:val="24"/>
        </w:rPr>
        <w:t xml:space="preserve">Настоящее постановление вступает в силу </w:t>
      </w:r>
      <w:r w:rsidR="0046555B" w:rsidRPr="00D5708F">
        <w:rPr>
          <w:sz w:val="24"/>
          <w:szCs w:val="24"/>
        </w:rPr>
        <w:t>на следующий день после дня его официального опубликования и распространяется на правоотношения, возникшие с 01.10.202</w:t>
      </w:r>
      <w:r w:rsidR="00202406">
        <w:rPr>
          <w:sz w:val="24"/>
          <w:szCs w:val="24"/>
        </w:rPr>
        <w:t>5</w:t>
      </w:r>
      <w:r w:rsidRPr="00D5708F">
        <w:rPr>
          <w:sz w:val="24"/>
          <w:szCs w:val="24"/>
        </w:rPr>
        <w:t>.</w:t>
      </w:r>
    </w:p>
    <w:p w:rsidR="00C32F95" w:rsidRPr="00972129" w:rsidRDefault="00BE63A7" w:rsidP="00C32F9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708F">
        <w:rPr>
          <w:sz w:val="24"/>
          <w:szCs w:val="24"/>
        </w:rPr>
        <w:t>4</w:t>
      </w:r>
      <w:r w:rsidR="00C32F95" w:rsidRPr="00D5708F">
        <w:rPr>
          <w:sz w:val="24"/>
          <w:szCs w:val="24"/>
        </w:rPr>
        <w:t xml:space="preserve">. Контроль за исполнением настоящего постановления возложить на </w:t>
      </w:r>
      <w:r w:rsidR="00972129" w:rsidRPr="00D5708F">
        <w:rPr>
          <w:sz w:val="24"/>
          <w:szCs w:val="24"/>
        </w:rPr>
        <w:t xml:space="preserve">главу администрации </w:t>
      </w:r>
      <w:r w:rsidR="00D5708F" w:rsidRPr="00D5708F">
        <w:rPr>
          <w:sz w:val="24"/>
          <w:szCs w:val="24"/>
        </w:rPr>
        <w:t>Царевщинского</w:t>
      </w:r>
      <w:r w:rsidR="00972129" w:rsidRPr="00D5708F">
        <w:rPr>
          <w:sz w:val="24"/>
          <w:szCs w:val="24"/>
        </w:rPr>
        <w:t xml:space="preserve"> сельсовета Мокшанского района Пензенской</w:t>
      </w:r>
      <w:r w:rsidR="00972129">
        <w:rPr>
          <w:sz w:val="24"/>
          <w:szCs w:val="24"/>
        </w:rPr>
        <w:t xml:space="preserve"> области</w:t>
      </w:r>
      <w:r w:rsidR="00C32F95" w:rsidRPr="00972129">
        <w:rPr>
          <w:sz w:val="24"/>
          <w:szCs w:val="24"/>
        </w:rPr>
        <w:t>.</w:t>
      </w:r>
    </w:p>
    <w:p w:rsidR="00C32F95" w:rsidRPr="00972129" w:rsidRDefault="00C32F95" w:rsidP="00C32F95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C32F95" w:rsidRDefault="00C32F95" w:rsidP="00C32F95">
      <w:pPr>
        <w:autoSpaceDE w:val="0"/>
        <w:autoSpaceDN w:val="0"/>
        <w:adjustRightInd w:val="0"/>
        <w:jc w:val="right"/>
        <w:rPr>
          <w:rFonts w:ascii="Calibri" w:hAnsi="Calibri" w:cs="Calibri"/>
          <w:sz w:val="24"/>
          <w:szCs w:val="24"/>
        </w:rPr>
      </w:pPr>
    </w:p>
    <w:p w:rsidR="008B53F6" w:rsidRDefault="008B53F6" w:rsidP="00C32F95">
      <w:pPr>
        <w:autoSpaceDE w:val="0"/>
        <w:autoSpaceDN w:val="0"/>
        <w:adjustRightInd w:val="0"/>
        <w:jc w:val="right"/>
        <w:rPr>
          <w:rFonts w:ascii="Calibri" w:hAnsi="Calibri" w:cs="Calibri"/>
          <w:sz w:val="24"/>
          <w:szCs w:val="24"/>
        </w:rPr>
      </w:pPr>
    </w:p>
    <w:p w:rsidR="008B53F6" w:rsidRPr="00972129" w:rsidRDefault="008B53F6" w:rsidP="00C32F95">
      <w:pPr>
        <w:autoSpaceDE w:val="0"/>
        <w:autoSpaceDN w:val="0"/>
        <w:adjustRightInd w:val="0"/>
        <w:jc w:val="right"/>
        <w:rPr>
          <w:rFonts w:ascii="Calibri" w:hAnsi="Calibri" w:cs="Calibri"/>
          <w:sz w:val="24"/>
          <w:szCs w:val="24"/>
        </w:rPr>
      </w:pPr>
    </w:p>
    <w:p w:rsidR="00C32F95" w:rsidRDefault="008B53F6" w:rsidP="00C32F95">
      <w:pPr>
        <w:pStyle w:val="ae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C32F95" w:rsidRPr="00972129">
        <w:rPr>
          <w:b/>
          <w:sz w:val="24"/>
          <w:szCs w:val="24"/>
        </w:rPr>
        <w:t xml:space="preserve"> администрации</w:t>
      </w:r>
    </w:p>
    <w:p w:rsidR="00972129" w:rsidRPr="00972129" w:rsidRDefault="00D5708F" w:rsidP="00C32F95">
      <w:pPr>
        <w:pStyle w:val="ae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</w:t>
      </w:r>
      <w:r w:rsidR="00972129">
        <w:rPr>
          <w:b/>
          <w:sz w:val="24"/>
          <w:szCs w:val="24"/>
        </w:rPr>
        <w:t xml:space="preserve"> сельсовета</w:t>
      </w:r>
    </w:p>
    <w:p w:rsidR="00972129" w:rsidRDefault="00C32F95" w:rsidP="00C32F95">
      <w:pPr>
        <w:pStyle w:val="ae"/>
        <w:rPr>
          <w:b/>
          <w:sz w:val="24"/>
          <w:szCs w:val="24"/>
        </w:rPr>
      </w:pPr>
      <w:r w:rsidRPr="00972129">
        <w:rPr>
          <w:b/>
          <w:sz w:val="24"/>
          <w:szCs w:val="24"/>
        </w:rPr>
        <w:t>Мокшанского района</w:t>
      </w:r>
    </w:p>
    <w:p w:rsidR="00C32F95" w:rsidRPr="00972129" w:rsidRDefault="00972129" w:rsidP="00C32F95">
      <w:pPr>
        <w:pStyle w:val="a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Пензенской области          </w:t>
      </w:r>
      <w:r w:rsidR="00C32F95" w:rsidRPr="00972129">
        <w:rPr>
          <w:b/>
          <w:sz w:val="24"/>
          <w:szCs w:val="24"/>
        </w:rPr>
        <w:t xml:space="preserve">                              </w:t>
      </w:r>
      <w:r w:rsidR="00C32F95" w:rsidRPr="00972129">
        <w:rPr>
          <w:b/>
          <w:sz w:val="24"/>
          <w:szCs w:val="24"/>
        </w:rPr>
        <w:tab/>
        <w:t xml:space="preserve">                                     </w:t>
      </w:r>
      <w:r w:rsidR="00D5708F">
        <w:rPr>
          <w:b/>
          <w:sz w:val="24"/>
          <w:szCs w:val="24"/>
        </w:rPr>
        <w:t>О.А.Адышкина</w:t>
      </w:r>
    </w:p>
    <w:p w:rsidR="00C32F95" w:rsidRPr="00972129" w:rsidRDefault="00C32F95" w:rsidP="00C32F95">
      <w:pPr>
        <w:autoSpaceDE w:val="0"/>
        <w:autoSpaceDN w:val="0"/>
        <w:adjustRightInd w:val="0"/>
        <w:jc w:val="right"/>
        <w:rPr>
          <w:rFonts w:ascii="Calibri" w:hAnsi="Calibri" w:cs="Calibri"/>
          <w:sz w:val="24"/>
          <w:szCs w:val="24"/>
        </w:rPr>
      </w:pPr>
    </w:p>
    <w:p w:rsidR="00C32F95" w:rsidRDefault="00C32F95" w:rsidP="00C32F95">
      <w:pPr>
        <w:autoSpaceDE w:val="0"/>
        <w:autoSpaceDN w:val="0"/>
        <w:adjustRightInd w:val="0"/>
        <w:jc w:val="right"/>
        <w:rPr>
          <w:rFonts w:ascii="Calibri" w:hAnsi="Calibri" w:cs="Calibri"/>
          <w:sz w:val="24"/>
          <w:szCs w:val="24"/>
        </w:rPr>
      </w:pPr>
    </w:p>
    <w:p w:rsidR="003165BF" w:rsidRDefault="003165BF" w:rsidP="00E66D25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C66B0" w:rsidRDefault="00AC66B0" w:rsidP="0031777F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p w:rsidR="00AC66B0" w:rsidRDefault="00AC66B0" w:rsidP="00C32F95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E16A26" w:rsidRDefault="00E16A26" w:rsidP="00C32F95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E16A26" w:rsidRDefault="00E16A26" w:rsidP="00C32F95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bookmarkStart w:id="0" w:name="_GoBack"/>
      <w:bookmarkEnd w:id="0"/>
    </w:p>
    <w:p w:rsidR="00E16A26" w:rsidRDefault="00E16A26" w:rsidP="00C32F95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E63A7" w:rsidRPr="00972129" w:rsidRDefault="00BE63A7" w:rsidP="00C32F95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972129">
        <w:rPr>
          <w:sz w:val="24"/>
          <w:szCs w:val="24"/>
        </w:rPr>
        <w:lastRenderedPageBreak/>
        <w:t xml:space="preserve"> Приложение</w:t>
      </w:r>
    </w:p>
    <w:p w:rsidR="00BE63A7" w:rsidRPr="00972129" w:rsidRDefault="00BE63A7" w:rsidP="00C32F95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972129">
        <w:rPr>
          <w:sz w:val="24"/>
          <w:szCs w:val="24"/>
        </w:rPr>
        <w:t xml:space="preserve"> к постановлению </w:t>
      </w:r>
      <w:r w:rsidR="00FE756F" w:rsidRPr="00972129">
        <w:rPr>
          <w:sz w:val="24"/>
          <w:szCs w:val="24"/>
        </w:rPr>
        <w:t xml:space="preserve"> </w:t>
      </w:r>
    </w:p>
    <w:p w:rsidR="00972129" w:rsidRDefault="00FE756F" w:rsidP="00C32F95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972129">
        <w:rPr>
          <w:sz w:val="24"/>
          <w:szCs w:val="24"/>
        </w:rPr>
        <w:t>администрации</w:t>
      </w:r>
    </w:p>
    <w:p w:rsidR="00972129" w:rsidRDefault="00FE756F" w:rsidP="00C32F95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972129">
        <w:rPr>
          <w:sz w:val="24"/>
          <w:szCs w:val="24"/>
        </w:rPr>
        <w:t xml:space="preserve"> </w:t>
      </w:r>
      <w:r w:rsidR="00D5708F">
        <w:rPr>
          <w:sz w:val="24"/>
          <w:szCs w:val="24"/>
        </w:rPr>
        <w:t>Царевщинского</w:t>
      </w:r>
      <w:r w:rsidR="008B53F6">
        <w:rPr>
          <w:sz w:val="24"/>
          <w:szCs w:val="24"/>
        </w:rPr>
        <w:t xml:space="preserve"> </w:t>
      </w:r>
      <w:r w:rsidR="00972129">
        <w:rPr>
          <w:sz w:val="24"/>
          <w:szCs w:val="24"/>
        </w:rPr>
        <w:t>сельсовета</w:t>
      </w:r>
    </w:p>
    <w:p w:rsidR="00FE756F" w:rsidRPr="00972129" w:rsidRDefault="00FE756F" w:rsidP="00C32F95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972129">
        <w:rPr>
          <w:sz w:val="24"/>
          <w:szCs w:val="24"/>
        </w:rPr>
        <w:t xml:space="preserve">Мокшанского района </w:t>
      </w:r>
    </w:p>
    <w:p w:rsidR="00FE756F" w:rsidRPr="00972129" w:rsidRDefault="00FE756F" w:rsidP="00C32F95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972129">
        <w:rPr>
          <w:sz w:val="24"/>
          <w:szCs w:val="24"/>
        </w:rPr>
        <w:t xml:space="preserve">Пензенской области </w:t>
      </w:r>
    </w:p>
    <w:p w:rsidR="00FE756F" w:rsidRPr="00972129" w:rsidRDefault="00416CC7" w:rsidP="006B20F2">
      <w:pPr>
        <w:autoSpaceDE w:val="0"/>
        <w:autoSpaceDN w:val="0"/>
        <w:adjustRightInd w:val="0"/>
        <w:ind w:right="-1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F5886">
        <w:rPr>
          <w:sz w:val="24"/>
          <w:szCs w:val="24"/>
        </w:rPr>
        <w:t>14.11.2025</w:t>
      </w:r>
      <w:r w:rsidR="00486DBE">
        <w:rPr>
          <w:sz w:val="24"/>
          <w:szCs w:val="24"/>
        </w:rPr>
        <w:t xml:space="preserve"> </w:t>
      </w:r>
      <w:r w:rsidR="00980FEB">
        <w:rPr>
          <w:sz w:val="24"/>
          <w:szCs w:val="24"/>
        </w:rPr>
        <w:t>№</w:t>
      </w:r>
      <w:r w:rsidR="00EF5886">
        <w:rPr>
          <w:sz w:val="24"/>
          <w:szCs w:val="24"/>
        </w:rPr>
        <w:t xml:space="preserve"> 86</w:t>
      </w:r>
      <w:r w:rsidR="001D25E5">
        <w:rPr>
          <w:sz w:val="24"/>
          <w:szCs w:val="24"/>
        </w:rPr>
        <w:t xml:space="preserve"> </w:t>
      </w:r>
    </w:p>
    <w:p w:rsidR="008073C6" w:rsidRPr="00972129" w:rsidRDefault="008073C6" w:rsidP="00C32F9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1777F" w:rsidRDefault="00FE756F" w:rsidP="0020240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72129">
        <w:rPr>
          <w:sz w:val="24"/>
          <w:szCs w:val="24"/>
        </w:rPr>
        <w:t xml:space="preserve">«Приложение </w:t>
      </w:r>
      <w:r w:rsidR="00C32F95" w:rsidRPr="00972129">
        <w:rPr>
          <w:sz w:val="24"/>
          <w:szCs w:val="24"/>
        </w:rPr>
        <w:t xml:space="preserve">к </w:t>
      </w:r>
      <w:r w:rsidR="00202406">
        <w:rPr>
          <w:sz w:val="24"/>
          <w:szCs w:val="24"/>
        </w:rPr>
        <w:t>постановлению администрации</w:t>
      </w:r>
    </w:p>
    <w:p w:rsidR="00202406" w:rsidRDefault="00202406" w:rsidP="00202406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Царевщинского сельсовета</w:t>
      </w:r>
    </w:p>
    <w:p w:rsidR="00202406" w:rsidRDefault="00202406" w:rsidP="00202406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Пензенской области </w:t>
      </w:r>
    </w:p>
    <w:p w:rsidR="00202406" w:rsidRDefault="00202406" w:rsidP="00202406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 12.11.2012 №72</w:t>
      </w:r>
    </w:p>
    <w:p w:rsidR="00E16A26" w:rsidRDefault="00E16A26" w:rsidP="00E16A26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F05B1" w:rsidRPr="00972129" w:rsidRDefault="00202406" w:rsidP="00E16A26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31777F">
        <w:rPr>
          <w:sz w:val="24"/>
          <w:szCs w:val="24"/>
        </w:rPr>
        <w:t>новая редакция</w:t>
      </w:r>
      <w:r>
        <w:rPr>
          <w:sz w:val="24"/>
          <w:szCs w:val="24"/>
        </w:rPr>
        <w:t>)</w:t>
      </w:r>
      <w:r w:rsidR="00FE756F" w:rsidRPr="00972129">
        <w:rPr>
          <w:sz w:val="24"/>
          <w:szCs w:val="24"/>
        </w:rPr>
        <w:t xml:space="preserve"> </w:t>
      </w:r>
    </w:p>
    <w:p w:rsidR="00730CF4" w:rsidRPr="00972129" w:rsidRDefault="00730CF4" w:rsidP="006F05B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71CA0" w:rsidRPr="00621DF1" w:rsidRDefault="00071CA0" w:rsidP="00071CA0">
      <w:pPr>
        <w:pStyle w:val="ac"/>
        <w:spacing w:before="0" w:beforeAutospacing="0" w:after="0" w:afterAutospacing="0"/>
        <w:jc w:val="center"/>
      </w:pPr>
      <w:r w:rsidRPr="00621DF1">
        <w:rPr>
          <w:b/>
          <w:bCs/>
        </w:rPr>
        <w:t>РАЗМЕРЫ</w:t>
      </w:r>
    </w:p>
    <w:p w:rsidR="00071CA0" w:rsidRPr="00621DF1" w:rsidRDefault="00071CA0" w:rsidP="00071CA0">
      <w:pPr>
        <w:pStyle w:val="ac"/>
        <w:spacing w:before="0" w:beforeAutospacing="0" w:after="0" w:afterAutospacing="0"/>
        <w:jc w:val="center"/>
      </w:pPr>
      <w:r w:rsidRPr="00621DF1">
        <w:rPr>
          <w:b/>
          <w:bCs/>
        </w:rPr>
        <w:t xml:space="preserve">окладов рабочих органов местного самоуправления </w:t>
      </w:r>
      <w:r w:rsidR="00D5708F">
        <w:rPr>
          <w:b/>
          <w:bCs/>
        </w:rPr>
        <w:t>Царевщинского</w:t>
      </w:r>
      <w:r w:rsidRPr="00621DF1">
        <w:rPr>
          <w:b/>
          <w:bCs/>
        </w:rPr>
        <w:t xml:space="preserve"> сельсовета Мокшанского района Пензенской области</w:t>
      </w:r>
    </w:p>
    <w:p w:rsidR="00071CA0" w:rsidRPr="00621DF1" w:rsidRDefault="00071CA0" w:rsidP="00071CA0">
      <w:pPr>
        <w:pStyle w:val="ac"/>
        <w:spacing w:before="0" w:beforeAutospacing="0" w:after="0" w:afterAutospacing="0"/>
        <w:jc w:val="center"/>
      </w:pPr>
      <w:r w:rsidRPr="00621DF1"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842"/>
        <w:gridCol w:w="2449"/>
        <w:gridCol w:w="1658"/>
      </w:tblGrid>
      <w:tr w:rsidR="00984190" w:rsidRPr="00984190" w:rsidTr="00984190">
        <w:trPr>
          <w:jc w:val="center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Профессии рабочих, отнесенные к квалификационным уровням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Размеры окладов (рублей)</w:t>
            </w:r>
          </w:p>
        </w:tc>
      </w:tr>
      <w:tr w:rsidR="00984190" w:rsidRPr="00984190" w:rsidTr="00984190">
        <w:trPr>
          <w:jc w:val="center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1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2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4</w:t>
            </w:r>
          </w:p>
        </w:tc>
      </w:tr>
      <w:tr w:rsidR="00984190" w:rsidRPr="00984190" w:rsidTr="00984190">
        <w:trPr>
          <w:jc w:val="center"/>
        </w:trPr>
        <w:tc>
          <w:tcPr>
            <w:tcW w:w="12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jc w:val="both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Общеотраслевые профессии рабочих первого уровня</w:t>
            </w:r>
          </w:p>
        </w:tc>
        <w:tc>
          <w:tcPr>
            <w:tcW w:w="12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jc w:val="both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jc w:val="both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202406" w:rsidP="0098419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4342</w:t>
            </w:r>
          </w:p>
        </w:tc>
      </w:tr>
      <w:tr w:rsidR="00984190" w:rsidRPr="00984190" w:rsidTr="00984190">
        <w:trPr>
          <w:jc w:val="center"/>
        </w:trPr>
        <w:tc>
          <w:tcPr>
            <w:tcW w:w="12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190" w:rsidRPr="00984190" w:rsidRDefault="00984190" w:rsidP="0098419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190" w:rsidRPr="00984190" w:rsidRDefault="00984190" w:rsidP="00984190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jc w:val="both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сторож (вахтер); уборщик служебных помещений; истопник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D5708F" w:rsidP="00A27A1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27A12">
              <w:rPr>
                <w:sz w:val="24"/>
                <w:szCs w:val="24"/>
              </w:rPr>
              <w:t>342</w:t>
            </w:r>
          </w:p>
        </w:tc>
      </w:tr>
      <w:tr w:rsidR="00984190" w:rsidRPr="00984190" w:rsidTr="00984190">
        <w:trPr>
          <w:jc w:val="center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jc w:val="both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Общеотраслевые профессии рабочих второго уровня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квал</w:t>
            </w:r>
            <w:r w:rsidRPr="00984190">
              <w:rPr>
                <w:sz w:val="24"/>
                <w:szCs w:val="24"/>
              </w:rPr>
              <w:t>ификационный уровень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jc w:val="both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A27A12" w:rsidP="0098419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5672</w:t>
            </w:r>
          </w:p>
          <w:p w:rsidR="00984190" w:rsidRPr="00984190" w:rsidRDefault="00984190" w:rsidP="0098419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 </w:t>
            </w:r>
          </w:p>
        </w:tc>
      </w:tr>
      <w:tr w:rsidR="00984190" w:rsidRPr="00984190" w:rsidTr="00984190">
        <w:trPr>
          <w:trHeight w:val="121"/>
          <w:jc w:val="center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 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 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984190">
            <w:pPr>
              <w:widowControl/>
              <w:jc w:val="both"/>
              <w:rPr>
                <w:sz w:val="24"/>
                <w:szCs w:val="24"/>
              </w:rPr>
            </w:pPr>
            <w:r w:rsidRPr="00984190"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190" w:rsidRPr="00984190" w:rsidRDefault="00984190" w:rsidP="00A27A1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27A12">
              <w:rPr>
                <w:sz w:val="24"/>
                <w:szCs w:val="24"/>
              </w:rPr>
              <w:t>672</w:t>
            </w:r>
          </w:p>
        </w:tc>
      </w:tr>
    </w:tbl>
    <w:p w:rsidR="00984190" w:rsidRPr="00984190" w:rsidRDefault="00984190" w:rsidP="00984190">
      <w:pPr>
        <w:widowControl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984190">
        <w:rPr>
          <w:rFonts w:ascii="Arial" w:hAnsi="Arial" w:cs="Arial"/>
          <w:color w:val="000000"/>
          <w:sz w:val="24"/>
          <w:szCs w:val="24"/>
        </w:rPr>
        <w:t> </w:t>
      </w:r>
    </w:p>
    <w:p w:rsidR="00004531" w:rsidRPr="00972129" w:rsidRDefault="0031777F" w:rsidP="0031777F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</w:p>
    <w:sectPr w:rsidR="00004531" w:rsidRPr="00972129" w:rsidSect="00E16A26">
      <w:headerReference w:type="even" r:id="rId10"/>
      <w:endnotePr>
        <w:numFmt w:val="decimal"/>
      </w:endnotePr>
      <w:pgSz w:w="11907" w:h="16840"/>
      <w:pgMar w:top="851" w:right="794" w:bottom="28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D6E" w:rsidRDefault="00A57D6E" w:rsidP="00D459BA">
      <w:r>
        <w:separator/>
      </w:r>
    </w:p>
  </w:endnote>
  <w:endnote w:type="continuationSeparator" w:id="0">
    <w:p w:rsidR="00A57D6E" w:rsidRDefault="00A57D6E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D6E" w:rsidRDefault="00A57D6E" w:rsidP="00D459BA">
      <w:r>
        <w:separator/>
      </w:r>
    </w:p>
  </w:footnote>
  <w:footnote w:type="continuationSeparator" w:id="0">
    <w:p w:rsidR="00A57D6E" w:rsidRDefault="00A57D6E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95" w:rsidRDefault="00C32F95" w:rsidP="005625E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2F95" w:rsidRDefault="00C32F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42B4"/>
    <w:rsid w:val="00004531"/>
    <w:rsid w:val="0000496D"/>
    <w:rsid w:val="00006214"/>
    <w:rsid w:val="00006359"/>
    <w:rsid w:val="00012F2D"/>
    <w:rsid w:val="0002655A"/>
    <w:rsid w:val="000273E5"/>
    <w:rsid w:val="000367CA"/>
    <w:rsid w:val="0004329E"/>
    <w:rsid w:val="00046CBE"/>
    <w:rsid w:val="00063946"/>
    <w:rsid w:val="00071CA0"/>
    <w:rsid w:val="00073CF0"/>
    <w:rsid w:val="00087767"/>
    <w:rsid w:val="0009603C"/>
    <w:rsid w:val="000A05F9"/>
    <w:rsid w:val="000A0A3B"/>
    <w:rsid w:val="000B27FE"/>
    <w:rsid w:val="000C1A86"/>
    <w:rsid w:val="001008FF"/>
    <w:rsid w:val="00103F32"/>
    <w:rsid w:val="00107A2D"/>
    <w:rsid w:val="001148B9"/>
    <w:rsid w:val="00144E41"/>
    <w:rsid w:val="00155ACB"/>
    <w:rsid w:val="0015627A"/>
    <w:rsid w:val="001639D3"/>
    <w:rsid w:val="00163C57"/>
    <w:rsid w:val="00167463"/>
    <w:rsid w:val="00170027"/>
    <w:rsid w:val="001812FB"/>
    <w:rsid w:val="00187D28"/>
    <w:rsid w:val="001A2014"/>
    <w:rsid w:val="001C4D3D"/>
    <w:rsid w:val="001C7900"/>
    <w:rsid w:val="001D04DC"/>
    <w:rsid w:val="001D25E5"/>
    <w:rsid w:val="001D33D9"/>
    <w:rsid w:val="001E50CE"/>
    <w:rsid w:val="001E55DF"/>
    <w:rsid w:val="001F0A78"/>
    <w:rsid w:val="00202406"/>
    <w:rsid w:val="00211145"/>
    <w:rsid w:val="00220946"/>
    <w:rsid w:val="00222857"/>
    <w:rsid w:val="00226BA4"/>
    <w:rsid w:val="002316A9"/>
    <w:rsid w:val="0023757E"/>
    <w:rsid w:val="00237B2F"/>
    <w:rsid w:val="0024726C"/>
    <w:rsid w:val="00262590"/>
    <w:rsid w:val="00273332"/>
    <w:rsid w:val="002749ED"/>
    <w:rsid w:val="00276D97"/>
    <w:rsid w:val="0028110E"/>
    <w:rsid w:val="00284D62"/>
    <w:rsid w:val="002A2402"/>
    <w:rsid w:val="002E048C"/>
    <w:rsid w:val="002E0563"/>
    <w:rsid w:val="002E1369"/>
    <w:rsid w:val="002E5E72"/>
    <w:rsid w:val="002F70DB"/>
    <w:rsid w:val="003106C3"/>
    <w:rsid w:val="00311A26"/>
    <w:rsid w:val="003154E7"/>
    <w:rsid w:val="00315648"/>
    <w:rsid w:val="0031597F"/>
    <w:rsid w:val="003165BF"/>
    <w:rsid w:val="0031777F"/>
    <w:rsid w:val="00326EB1"/>
    <w:rsid w:val="00331D41"/>
    <w:rsid w:val="0034384C"/>
    <w:rsid w:val="00344D6A"/>
    <w:rsid w:val="0035752D"/>
    <w:rsid w:val="00362E8F"/>
    <w:rsid w:val="00373E4F"/>
    <w:rsid w:val="00376905"/>
    <w:rsid w:val="0038051D"/>
    <w:rsid w:val="003B3B79"/>
    <w:rsid w:val="003D6F35"/>
    <w:rsid w:val="003D78F1"/>
    <w:rsid w:val="003E54EB"/>
    <w:rsid w:val="003F0BB3"/>
    <w:rsid w:val="004017A2"/>
    <w:rsid w:val="0040568F"/>
    <w:rsid w:val="00412023"/>
    <w:rsid w:val="004160CD"/>
    <w:rsid w:val="00416574"/>
    <w:rsid w:val="00416922"/>
    <w:rsid w:val="00416CC7"/>
    <w:rsid w:val="00420172"/>
    <w:rsid w:val="004337B7"/>
    <w:rsid w:val="00442DCE"/>
    <w:rsid w:val="00455D3A"/>
    <w:rsid w:val="00462298"/>
    <w:rsid w:val="0046555B"/>
    <w:rsid w:val="00474F2B"/>
    <w:rsid w:val="0048653F"/>
    <w:rsid w:val="00486DBE"/>
    <w:rsid w:val="00491F6C"/>
    <w:rsid w:val="0049428A"/>
    <w:rsid w:val="00497B02"/>
    <w:rsid w:val="004A212F"/>
    <w:rsid w:val="004B28C2"/>
    <w:rsid w:val="004B7408"/>
    <w:rsid w:val="004C0437"/>
    <w:rsid w:val="004D2B44"/>
    <w:rsid w:val="004E2DF0"/>
    <w:rsid w:val="004E515C"/>
    <w:rsid w:val="004F0B33"/>
    <w:rsid w:val="004F6E77"/>
    <w:rsid w:val="004F7D89"/>
    <w:rsid w:val="00503922"/>
    <w:rsid w:val="00505E2F"/>
    <w:rsid w:val="00515403"/>
    <w:rsid w:val="00517F33"/>
    <w:rsid w:val="005455EA"/>
    <w:rsid w:val="00545E26"/>
    <w:rsid w:val="00547401"/>
    <w:rsid w:val="005625EB"/>
    <w:rsid w:val="005642FB"/>
    <w:rsid w:val="005836B4"/>
    <w:rsid w:val="00584B9C"/>
    <w:rsid w:val="005850D7"/>
    <w:rsid w:val="00586017"/>
    <w:rsid w:val="0058728A"/>
    <w:rsid w:val="00593A26"/>
    <w:rsid w:val="00594FE2"/>
    <w:rsid w:val="005B5B26"/>
    <w:rsid w:val="005B7C0B"/>
    <w:rsid w:val="005C73E0"/>
    <w:rsid w:val="005F7DD0"/>
    <w:rsid w:val="00600EC4"/>
    <w:rsid w:val="00615194"/>
    <w:rsid w:val="00616E99"/>
    <w:rsid w:val="00634064"/>
    <w:rsid w:val="00635532"/>
    <w:rsid w:val="00637B4E"/>
    <w:rsid w:val="00650303"/>
    <w:rsid w:val="00656164"/>
    <w:rsid w:val="00661B03"/>
    <w:rsid w:val="00663098"/>
    <w:rsid w:val="0066434F"/>
    <w:rsid w:val="006658E6"/>
    <w:rsid w:val="00665DD1"/>
    <w:rsid w:val="006803C1"/>
    <w:rsid w:val="0068204D"/>
    <w:rsid w:val="00691D80"/>
    <w:rsid w:val="00691DCD"/>
    <w:rsid w:val="006924D9"/>
    <w:rsid w:val="006A233A"/>
    <w:rsid w:val="006A2A4D"/>
    <w:rsid w:val="006A54B9"/>
    <w:rsid w:val="006B008C"/>
    <w:rsid w:val="006B1006"/>
    <w:rsid w:val="006B20F2"/>
    <w:rsid w:val="006B3CE6"/>
    <w:rsid w:val="006C676B"/>
    <w:rsid w:val="006D30BA"/>
    <w:rsid w:val="006F05B1"/>
    <w:rsid w:val="00721174"/>
    <w:rsid w:val="0072326E"/>
    <w:rsid w:val="0072557E"/>
    <w:rsid w:val="0072762B"/>
    <w:rsid w:val="00730CF4"/>
    <w:rsid w:val="00731220"/>
    <w:rsid w:val="00731C14"/>
    <w:rsid w:val="00736A7A"/>
    <w:rsid w:val="00756BF9"/>
    <w:rsid w:val="00760788"/>
    <w:rsid w:val="0077441B"/>
    <w:rsid w:val="007817FB"/>
    <w:rsid w:val="0078353F"/>
    <w:rsid w:val="00793131"/>
    <w:rsid w:val="00797A06"/>
    <w:rsid w:val="00797CEA"/>
    <w:rsid w:val="007A0547"/>
    <w:rsid w:val="007A1B38"/>
    <w:rsid w:val="007B1804"/>
    <w:rsid w:val="007B4DD2"/>
    <w:rsid w:val="007C49B8"/>
    <w:rsid w:val="007C7CA8"/>
    <w:rsid w:val="007D1430"/>
    <w:rsid w:val="007D4C65"/>
    <w:rsid w:val="007D6407"/>
    <w:rsid w:val="007D7434"/>
    <w:rsid w:val="007F2256"/>
    <w:rsid w:val="007F553D"/>
    <w:rsid w:val="00804F43"/>
    <w:rsid w:val="008073C6"/>
    <w:rsid w:val="008152D7"/>
    <w:rsid w:val="0081655E"/>
    <w:rsid w:val="00834EA5"/>
    <w:rsid w:val="008462B8"/>
    <w:rsid w:val="00850C8C"/>
    <w:rsid w:val="00854596"/>
    <w:rsid w:val="00857B13"/>
    <w:rsid w:val="00866D61"/>
    <w:rsid w:val="0086731D"/>
    <w:rsid w:val="00874B98"/>
    <w:rsid w:val="00886618"/>
    <w:rsid w:val="00890355"/>
    <w:rsid w:val="00893042"/>
    <w:rsid w:val="00897A1F"/>
    <w:rsid w:val="008A6459"/>
    <w:rsid w:val="008B22D9"/>
    <w:rsid w:val="008B3BF1"/>
    <w:rsid w:val="008B53F6"/>
    <w:rsid w:val="008C2FF0"/>
    <w:rsid w:val="008D5307"/>
    <w:rsid w:val="008E63D8"/>
    <w:rsid w:val="008F670C"/>
    <w:rsid w:val="0090361A"/>
    <w:rsid w:val="009043D3"/>
    <w:rsid w:val="00904CEB"/>
    <w:rsid w:val="009127C1"/>
    <w:rsid w:val="00921F60"/>
    <w:rsid w:val="00924588"/>
    <w:rsid w:val="00932C91"/>
    <w:rsid w:val="00933591"/>
    <w:rsid w:val="0093491C"/>
    <w:rsid w:val="00936673"/>
    <w:rsid w:val="00944BFD"/>
    <w:rsid w:val="00955234"/>
    <w:rsid w:val="009635CA"/>
    <w:rsid w:val="00964C32"/>
    <w:rsid w:val="00972129"/>
    <w:rsid w:val="009762CB"/>
    <w:rsid w:val="00980FEB"/>
    <w:rsid w:val="00981A9B"/>
    <w:rsid w:val="00984190"/>
    <w:rsid w:val="00984A05"/>
    <w:rsid w:val="00995166"/>
    <w:rsid w:val="009E0519"/>
    <w:rsid w:val="009E2586"/>
    <w:rsid w:val="009E7CDF"/>
    <w:rsid w:val="009F3444"/>
    <w:rsid w:val="00A0101F"/>
    <w:rsid w:val="00A02897"/>
    <w:rsid w:val="00A14E41"/>
    <w:rsid w:val="00A23468"/>
    <w:rsid w:val="00A27A12"/>
    <w:rsid w:val="00A30EAE"/>
    <w:rsid w:val="00A40706"/>
    <w:rsid w:val="00A40E9F"/>
    <w:rsid w:val="00A508DF"/>
    <w:rsid w:val="00A55022"/>
    <w:rsid w:val="00A5682A"/>
    <w:rsid w:val="00A57D6E"/>
    <w:rsid w:val="00A613DB"/>
    <w:rsid w:val="00A652DC"/>
    <w:rsid w:val="00A755C0"/>
    <w:rsid w:val="00A76A6E"/>
    <w:rsid w:val="00A84E82"/>
    <w:rsid w:val="00A878E7"/>
    <w:rsid w:val="00A90155"/>
    <w:rsid w:val="00A92723"/>
    <w:rsid w:val="00A950B2"/>
    <w:rsid w:val="00A9676A"/>
    <w:rsid w:val="00AB4A94"/>
    <w:rsid w:val="00AB6B2C"/>
    <w:rsid w:val="00AC66B0"/>
    <w:rsid w:val="00AD2040"/>
    <w:rsid w:val="00AD55AD"/>
    <w:rsid w:val="00AE05FF"/>
    <w:rsid w:val="00AE308E"/>
    <w:rsid w:val="00AE375F"/>
    <w:rsid w:val="00AE74B2"/>
    <w:rsid w:val="00AF71CE"/>
    <w:rsid w:val="00B208FF"/>
    <w:rsid w:val="00B2143F"/>
    <w:rsid w:val="00B271E0"/>
    <w:rsid w:val="00B27990"/>
    <w:rsid w:val="00B311B5"/>
    <w:rsid w:val="00B367D3"/>
    <w:rsid w:val="00B43135"/>
    <w:rsid w:val="00B65B45"/>
    <w:rsid w:val="00B738D8"/>
    <w:rsid w:val="00B80152"/>
    <w:rsid w:val="00B801EC"/>
    <w:rsid w:val="00B838A4"/>
    <w:rsid w:val="00B94174"/>
    <w:rsid w:val="00B94482"/>
    <w:rsid w:val="00BB5A8D"/>
    <w:rsid w:val="00BC608F"/>
    <w:rsid w:val="00BC691B"/>
    <w:rsid w:val="00BD6D89"/>
    <w:rsid w:val="00BD7FD9"/>
    <w:rsid w:val="00BE08DF"/>
    <w:rsid w:val="00BE63A7"/>
    <w:rsid w:val="00BE6EFA"/>
    <w:rsid w:val="00BF4837"/>
    <w:rsid w:val="00C05D84"/>
    <w:rsid w:val="00C23748"/>
    <w:rsid w:val="00C23C42"/>
    <w:rsid w:val="00C32F95"/>
    <w:rsid w:val="00C33A58"/>
    <w:rsid w:val="00C377BF"/>
    <w:rsid w:val="00C437FE"/>
    <w:rsid w:val="00C51612"/>
    <w:rsid w:val="00C60A09"/>
    <w:rsid w:val="00C65580"/>
    <w:rsid w:val="00C85BF0"/>
    <w:rsid w:val="00CB35AD"/>
    <w:rsid w:val="00CD1FFD"/>
    <w:rsid w:val="00CD547B"/>
    <w:rsid w:val="00CE30E9"/>
    <w:rsid w:val="00CF2172"/>
    <w:rsid w:val="00D026F0"/>
    <w:rsid w:val="00D0435E"/>
    <w:rsid w:val="00D045BD"/>
    <w:rsid w:val="00D11A85"/>
    <w:rsid w:val="00D222BD"/>
    <w:rsid w:val="00D242EF"/>
    <w:rsid w:val="00D34E5B"/>
    <w:rsid w:val="00D459BA"/>
    <w:rsid w:val="00D53C85"/>
    <w:rsid w:val="00D55A32"/>
    <w:rsid w:val="00D5708F"/>
    <w:rsid w:val="00D6114B"/>
    <w:rsid w:val="00D70872"/>
    <w:rsid w:val="00D72EEF"/>
    <w:rsid w:val="00D73326"/>
    <w:rsid w:val="00D773CE"/>
    <w:rsid w:val="00D84E76"/>
    <w:rsid w:val="00D8763A"/>
    <w:rsid w:val="00DA1271"/>
    <w:rsid w:val="00DC3721"/>
    <w:rsid w:val="00DD3C87"/>
    <w:rsid w:val="00DE30E3"/>
    <w:rsid w:val="00E0435D"/>
    <w:rsid w:val="00E06540"/>
    <w:rsid w:val="00E1203C"/>
    <w:rsid w:val="00E143F7"/>
    <w:rsid w:val="00E16A26"/>
    <w:rsid w:val="00E20E9D"/>
    <w:rsid w:val="00E24337"/>
    <w:rsid w:val="00E30D7F"/>
    <w:rsid w:val="00E36886"/>
    <w:rsid w:val="00E368F3"/>
    <w:rsid w:val="00E3768C"/>
    <w:rsid w:val="00E5198D"/>
    <w:rsid w:val="00E51F78"/>
    <w:rsid w:val="00E56767"/>
    <w:rsid w:val="00E624C9"/>
    <w:rsid w:val="00E656F4"/>
    <w:rsid w:val="00E66D25"/>
    <w:rsid w:val="00E71FC8"/>
    <w:rsid w:val="00E82DCA"/>
    <w:rsid w:val="00E93F79"/>
    <w:rsid w:val="00EA22E5"/>
    <w:rsid w:val="00EC3518"/>
    <w:rsid w:val="00ED1F49"/>
    <w:rsid w:val="00EE2402"/>
    <w:rsid w:val="00EE405F"/>
    <w:rsid w:val="00EF5886"/>
    <w:rsid w:val="00EF7AF9"/>
    <w:rsid w:val="00F10DB3"/>
    <w:rsid w:val="00F22260"/>
    <w:rsid w:val="00F310FE"/>
    <w:rsid w:val="00F312D3"/>
    <w:rsid w:val="00F45160"/>
    <w:rsid w:val="00F51DDE"/>
    <w:rsid w:val="00F5458A"/>
    <w:rsid w:val="00F622A1"/>
    <w:rsid w:val="00F713C3"/>
    <w:rsid w:val="00F73BEC"/>
    <w:rsid w:val="00F92535"/>
    <w:rsid w:val="00F94709"/>
    <w:rsid w:val="00FB1EFA"/>
    <w:rsid w:val="00FB5AE3"/>
    <w:rsid w:val="00FC1589"/>
    <w:rsid w:val="00FC327A"/>
    <w:rsid w:val="00FC4EA7"/>
    <w:rsid w:val="00FE5DF3"/>
    <w:rsid w:val="00FE6FBC"/>
    <w:rsid w:val="00FE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40F77-512A-4D84-8AEE-F94DAAF0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Основной шрифт абзаца1"/>
    <w:semiHidden/>
    <w:rPr>
      <w:sz w:val="20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styleId="a7">
    <w:name w:val="page number"/>
    <w:basedOn w:val="a0"/>
    <w:rsid w:val="005625EB"/>
  </w:style>
  <w:style w:type="table" w:styleId="a8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5625EB"/>
    <w:rPr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footnote text"/>
    <w:basedOn w:val="a"/>
    <w:semiHidden/>
    <w:rsid w:val="0004329E"/>
  </w:style>
  <w:style w:type="paragraph" w:styleId="ab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rsid w:val="008B3BF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d">
    <w:name w:val="Title"/>
    <w:basedOn w:val="a"/>
    <w:qFormat/>
    <w:rsid w:val="008B3BF1"/>
    <w:pPr>
      <w:widowControl/>
      <w:jc w:val="center"/>
    </w:pPr>
    <w:rPr>
      <w:rFonts w:ascii="Courier New" w:hAnsi="Courier New"/>
      <w:b/>
      <w:spacing w:val="30"/>
      <w:sz w:val="32"/>
    </w:rPr>
  </w:style>
  <w:style w:type="paragraph" w:styleId="ae">
    <w:name w:val="Body Text"/>
    <w:basedOn w:val="a"/>
    <w:rsid w:val="008B3BF1"/>
    <w:pPr>
      <w:snapToGrid w:val="0"/>
      <w:jc w:val="both"/>
    </w:pPr>
    <w:rPr>
      <w:sz w:val="22"/>
    </w:rPr>
  </w:style>
  <w:style w:type="paragraph" w:customStyle="1" w:styleId="ConsPlusNormal">
    <w:name w:val="ConsPlusNormal"/>
    <w:rsid w:val="008B3B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Знак Знак Знак Знак"/>
    <w:basedOn w:val="a"/>
    <w:rsid w:val="006658E6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Cell">
    <w:name w:val="ConsPlusCell"/>
    <w:uiPriority w:val="99"/>
    <w:rsid w:val="00C32F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0">
    <w:name w:val="consplusnormal0"/>
    <w:basedOn w:val="a"/>
    <w:rsid w:val="0076078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E5E72"/>
  </w:style>
  <w:style w:type="character" w:customStyle="1" w:styleId="hyperlink">
    <w:name w:val="hyperlink"/>
    <w:basedOn w:val="a0"/>
    <w:rsid w:val="00316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3A530AF-AC6F-46AA-BB69-D438C2B3473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EC35C-244C-46E0-A6CF-F0B3F3F1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2951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Akimova</dc:creator>
  <cp:keywords/>
  <cp:lastModifiedBy>hp</cp:lastModifiedBy>
  <cp:revision>2</cp:revision>
  <cp:lastPrinted>2023-02-03T08:50:00Z</cp:lastPrinted>
  <dcterms:created xsi:type="dcterms:W3CDTF">2025-11-13T12:02:00Z</dcterms:created>
  <dcterms:modified xsi:type="dcterms:W3CDTF">2025-11-13T12:02:00Z</dcterms:modified>
</cp:coreProperties>
</file>