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C5B" w:rsidRPr="00ED142D" w:rsidRDefault="00241C5B" w:rsidP="00797A06">
      <w:pPr>
        <w:tabs>
          <w:tab w:val="left" w:pos="1843"/>
        </w:tabs>
        <w:jc w:val="center"/>
        <w:rPr>
          <w:sz w:val="24"/>
          <w:szCs w:val="24"/>
        </w:rPr>
      </w:pPr>
    </w:p>
    <w:p w:rsidR="00241C5B" w:rsidRPr="00ED142D" w:rsidRDefault="00241C5B">
      <w:pPr>
        <w:rPr>
          <w:sz w:val="24"/>
          <w:szCs w:val="24"/>
        </w:rPr>
      </w:pPr>
    </w:p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41C5B" w:rsidRPr="00ED142D" w:rsidTr="00696CA5">
        <w:trPr>
          <w:trHeight w:hRule="exact" w:val="397"/>
        </w:trPr>
        <w:tc>
          <w:tcPr>
            <w:tcW w:w="9606" w:type="dxa"/>
          </w:tcPr>
          <w:p w:rsidR="00241C5B" w:rsidRPr="00ED142D" w:rsidRDefault="00241C5B" w:rsidP="00696CA5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</w:tr>
      <w:tr w:rsidR="00241C5B" w:rsidRPr="00ED142D" w:rsidTr="00696CA5">
        <w:tc>
          <w:tcPr>
            <w:tcW w:w="9606" w:type="dxa"/>
          </w:tcPr>
          <w:p w:rsidR="00832019" w:rsidRDefault="00241C5B" w:rsidP="00696CA5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832019">
              <w:rPr>
                <w:b/>
                <w:sz w:val="28"/>
                <w:szCs w:val="28"/>
              </w:rPr>
              <w:t xml:space="preserve"> АДМИНИСТРАЦИЯ </w:t>
            </w:r>
            <w:r w:rsidR="00832019">
              <w:rPr>
                <w:b/>
                <w:sz w:val="28"/>
                <w:szCs w:val="28"/>
              </w:rPr>
              <w:t>ЮРОВСКОГО</w:t>
            </w:r>
            <w:r w:rsidRPr="00832019">
              <w:rPr>
                <w:b/>
                <w:sz w:val="28"/>
                <w:szCs w:val="28"/>
              </w:rPr>
              <w:t xml:space="preserve"> СЕЛЬСОВЕТА</w:t>
            </w:r>
          </w:p>
          <w:p w:rsidR="00241C5B" w:rsidRPr="00832019" w:rsidRDefault="00241C5B" w:rsidP="00696CA5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832019">
              <w:rPr>
                <w:b/>
                <w:sz w:val="28"/>
                <w:szCs w:val="28"/>
              </w:rPr>
              <w:t xml:space="preserve">МОКШАНСКОГО РАЙОНА </w:t>
            </w:r>
          </w:p>
          <w:p w:rsidR="00241C5B" w:rsidRPr="00832019" w:rsidRDefault="00241C5B" w:rsidP="00696CA5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832019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241C5B" w:rsidRPr="00ED142D" w:rsidTr="00696CA5">
        <w:trPr>
          <w:trHeight w:hRule="exact" w:val="397"/>
        </w:trPr>
        <w:tc>
          <w:tcPr>
            <w:tcW w:w="9606" w:type="dxa"/>
          </w:tcPr>
          <w:p w:rsidR="00241C5B" w:rsidRPr="00832019" w:rsidRDefault="00241C5B" w:rsidP="00696CA5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241C5B" w:rsidRPr="00ED142D" w:rsidTr="00696CA5">
        <w:tc>
          <w:tcPr>
            <w:tcW w:w="9606" w:type="dxa"/>
          </w:tcPr>
          <w:p w:rsidR="00241C5B" w:rsidRPr="00832019" w:rsidRDefault="00241C5B" w:rsidP="00696CA5">
            <w:pPr>
              <w:pStyle w:val="3"/>
              <w:rPr>
                <w:sz w:val="28"/>
                <w:szCs w:val="28"/>
              </w:rPr>
            </w:pPr>
            <w:r w:rsidRPr="00832019">
              <w:rPr>
                <w:sz w:val="28"/>
                <w:szCs w:val="28"/>
              </w:rPr>
              <w:t>ПОСТАНОВЛЕНИЕ</w:t>
            </w:r>
          </w:p>
        </w:tc>
      </w:tr>
    </w:tbl>
    <w:p w:rsidR="00241C5B" w:rsidRPr="00832019" w:rsidRDefault="00832019" w:rsidP="006A36F8">
      <w:pPr>
        <w:widowControl/>
        <w:jc w:val="center"/>
        <w:rPr>
          <w:sz w:val="24"/>
          <w:szCs w:val="24"/>
        </w:rPr>
      </w:pPr>
      <w:r w:rsidRPr="00832019">
        <w:rPr>
          <w:sz w:val="24"/>
          <w:szCs w:val="24"/>
        </w:rPr>
        <w:t>от _______________  № _______________</w:t>
      </w:r>
    </w:p>
    <w:p w:rsidR="00832019" w:rsidRPr="00832019" w:rsidRDefault="00832019" w:rsidP="006B63E5">
      <w:pPr>
        <w:pStyle w:val="ConsNormal"/>
        <w:widowControl/>
        <w:tabs>
          <w:tab w:val="left" w:pos="2375"/>
        </w:tabs>
        <w:ind w:right="0"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bookmarkStart w:id="0" w:name="_Hlk173654554"/>
      <w:r w:rsidRPr="00832019">
        <w:rPr>
          <w:rFonts w:ascii="Times New Roman" w:hAnsi="Times New Roman"/>
          <w:bCs/>
          <w:color w:val="000000"/>
          <w:sz w:val="24"/>
          <w:szCs w:val="24"/>
        </w:rPr>
        <w:t>д. Заречная</w:t>
      </w:r>
    </w:p>
    <w:p w:rsidR="00832019" w:rsidRDefault="00832019" w:rsidP="006B63E5">
      <w:pPr>
        <w:pStyle w:val="ConsNormal"/>
        <w:widowControl/>
        <w:tabs>
          <w:tab w:val="left" w:pos="2375"/>
        </w:tabs>
        <w:ind w:right="0"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41C5B" w:rsidRPr="002D0DC6" w:rsidRDefault="00241C5B" w:rsidP="006B63E5">
      <w:pPr>
        <w:pStyle w:val="ConsNormal"/>
        <w:widowControl/>
        <w:tabs>
          <w:tab w:val="left" w:pos="2375"/>
        </w:tabs>
        <w:ind w:right="0" w:firstLine="709"/>
        <w:jc w:val="center"/>
        <w:rPr>
          <w:rFonts w:ascii="Times New Roman" w:hAnsi="Times New Roman"/>
          <w:sz w:val="24"/>
          <w:szCs w:val="24"/>
        </w:rPr>
      </w:pPr>
      <w:bookmarkStart w:id="1" w:name="_GoBack"/>
      <w:r w:rsidRPr="002D0DC6">
        <w:rPr>
          <w:rFonts w:ascii="Times New Roman" w:hAnsi="Times New Roman"/>
          <w:bCs/>
          <w:color w:val="000000"/>
          <w:sz w:val="24"/>
          <w:szCs w:val="24"/>
        </w:rPr>
        <w:t>О внесении изменений в постановление администрации</w:t>
      </w:r>
      <w:r w:rsidR="00832019" w:rsidRPr="002D0DC6">
        <w:rPr>
          <w:rFonts w:ascii="Times New Roman" w:hAnsi="Times New Roman"/>
          <w:bCs/>
          <w:color w:val="000000"/>
          <w:sz w:val="24"/>
          <w:szCs w:val="24"/>
        </w:rPr>
        <w:t xml:space="preserve"> Юровского</w:t>
      </w:r>
      <w:r w:rsidRPr="002D0DC6">
        <w:rPr>
          <w:rFonts w:ascii="Times New Roman" w:hAnsi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832019" w:rsidRPr="002D0DC6">
        <w:rPr>
          <w:rFonts w:ascii="Times New Roman" w:hAnsi="Times New Roman"/>
          <w:bCs/>
          <w:color w:val="000000"/>
          <w:sz w:val="24"/>
          <w:szCs w:val="24"/>
        </w:rPr>
        <w:t>Мокшанского</w:t>
      </w:r>
      <w:proofErr w:type="spellEnd"/>
      <w:r w:rsidR="00832019" w:rsidRPr="002D0DC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2D0DC6">
        <w:rPr>
          <w:rFonts w:ascii="Times New Roman" w:hAnsi="Times New Roman"/>
          <w:bCs/>
          <w:color w:val="000000"/>
          <w:sz w:val="24"/>
          <w:szCs w:val="24"/>
        </w:rPr>
        <w:t xml:space="preserve">района Пензенской области от </w:t>
      </w:r>
      <w:r w:rsidR="00832019" w:rsidRPr="002D0DC6">
        <w:rPr>
          <w:rFonts w:ascii="Times New Roman" w:hAnsi="Times New Roman"/>
          <w:bCs/>
          <w:color w:val="000000"/>
          <w:sz w:val="24"/>
          <w:szCs w:val="24"/>
        </w:rPr>
        <w:t>20.05.2022</w:t>
      </w:r>
      <w:r w:rsidRPr="002D0DC6">
        <w:rPr>
          <w:rFonts w:ascii="Times New Roman" w:hAnsi="Times New Roman"/>
          <w:bCs/>
          <w:color w:val="000000"/>
          <w:sz w:val="24"/>
          <w:szCs w:val="24"/>
        </w:rPr>
        <w:t xml:space="preserve"> № </w:t>
      </w:r>
      <w:r w:rsidR="00832019" w:rsidRPr="002D0DC6">
        <w:rPr>
          <w:rFonts w:ascii="Times New Roman" w:hAnsi="Times New Roman"/>
          <w:bCs/>
          <w:color w:val="000000"/>
          <w:sz w:val="24"/>
          <w:szCs w:val="24"/>
        </w:rPr>
        <w:t>54</w:t>
      </w:r>
      <w:r w:rsidRPr="002D0DC6">
        <w:rPr>
          <w:rFonts w:ascii="Times New Roman" w:hAnsi="Times New Roman"/>
          <w:bCs/>
          <w:color w:val="000000"/>
          <w:sz w:val="24"/>
          <w:szCs w:val="24"/>
        </w:rPr>
        <w:t xml:space="preserve"> «Об утверждении Кодекса этики и служебного поведения муниципальных служащих администрации </w:t>
      </w:r>
      <w:r w:rsidR="00832019" w:rsidRPr="002D0DC6">
        <w:rPr>
          <w:rFonts w:ascii="Times New Roman" w:hAnsi="Times New Roman"/>
          <w:bCs/>
          <w:color w:val="000000"/>
          <w:sz w:val="24"/>
          <w:szCs w:val="24"/>
        </w:rPr>
        <w:t>Юровского</w:t>
      </w:r>
      <w:r w:rsidRPr="002D0DC6">
        <w:rPr>
          <w:rFonts w:ascii="Times New Roman" w:hAnsi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832019" w:rsidRPr="002D0DC6">
        <w:rPr>
          <w:rFonts w:ascii="Times New Roman" w:hAnsi="Times New Roman"/>
          <w:bCs/>
          <w:color w:val="000000"/>
          <w:sz w:val="24"/>
          <w:szCs w:val="24"/>
        </w:rPr>
        <w:t>Мокшанского</w:t>
      </w:r>
      <w:proofErr w:type="spellEnd"/>
      <w:r w:rsidRPr="002D0DC6">
        <w:rPr>
          <w:rFonts w:ascii="Times New Roman" w:hAnsi="Times New Roman"/>
          <w:bCs/>
          <w:color w:val="000000"/>
          <w:sz w:val="24"/>
          <w:szCs w:val="24"/>
        </w:rPr>
        <w:t xml:space="preserve"> района Пензенской области</w:t>
      </w:r>
    </w:p>
    <w:bookmarkEnd w:id="1"/>
    <w:p w:rsidR="00241C5B" w:rsidRPr="00ED142D" w:rsidRDefault="00241C5B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</w:p>
    <w:bookmarkEnd w:id="0"/>
    <w:p w:rsidR="00241C5B" w:rsidRPr="00ED142D" w:rsidRDefault="00241C5B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ED142D">
        <w:rPr>
          <w:color w:val="000000"/>
        </w:rPr>
        <w:t xml:space="preserve">Руководствуясь федеральными законами от 02.03.2007 № 25-ФЗ «О муниципальной службе в Российской Федерации», от 25.12.2008 № 273-ФЗ «О противодействии коррупции», </w:t>
      </w:r>
      <w:hyperlink r:id="rId8" w:tgtFrame="_blank" w:history="1">
        <w:r w:rsidRPr="00ED142D">
          <w:rPr>
            <w:rStyle w:val="11"/>
            <w:color w:val="000000"/>
            <w:spacing w:val="-8"/>
          </w:rPr>
          <w:t>Уставом </w:t>
        </w:r>
        <w:r w:rsidRPr="00ED142D">
          <w:rPr>
            <w:rStyle w:val="11"/>
            <w:color w:val="000000"/>
          </w:rPr>
          <w:t xml:space="preserve">сельского поселения </w:t>
        </w:r>
        <w:r w:rsidR="00832019">
          <w:rPr>
            <w:rStyle w:val="11"/>
            <w:color w:val="000000"/>
          </w:rPr>
          <w:t>Юровский</w:t>
        </w:r>
        <w:r w:rsidRPr="00ED142D">
          <w:rPr>
            <w:rStyle w:val="11"/>
            <w:color w:val="000000"/>
          </w:rPr>
          <w:t xml:space="preserve"> с</w:t>
        </w:r>
        <w:r w:rsidR="00832019">
          <w:rPr>
            <w:rStyle w:val="11"/>
            <w:color w:val="000000"/>
          </w:rPr>
          <w:t xml:space="preserve">ельсовет муниципального района </w:t>
        </w:r>
        <w:proofErr w:type="spellStart"/>
        <w:r w:rsidR="00832019">
          <w:rPr>
            <w:rStyle w:val="11"/>
            <w:color w:val="000000"/>
          </w:rPr>
          <w:t>Мокшанский</w:t>
        </w:r>
        <w:proofErr w:type="spellEnd"/>
        <w:r w:rsidRPr="00ED142D">
          <w:rPr>
            <w:rStyle w:val="11"/>
            <w:color w:val="000000"/>
          </w:rPr>
          <w:t xml:space="preserve"> район Пензенской области</w:t>
        </w:r>
      </w:hyperlink>
      <w:proofErr w:type="gramStart"/>
      <w:r w:rsidRPr="00ED142D">
        <w:rPr>
          <w:color w:val="000000"/>
          <w:spacing w:val="-10"/>
        </w:rPr>
        <w:t> </w:t>
      </w:r>
      <w:r w:rsidRPr="00ED142D">
        <w:rPr>
          <w:color w:val="000000"/>
          <w:spacing w:val="-8"/>
        </w:rPr>
        <w:t>,</w:t>
      </w:r>
      <w:proofErr w:type="gramEnd"/>
    </w:p>
    <w:p w:rsidR="00241C5B" w:rsidRPr="00ED142D" w:rsidRDefault="00241C5B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ED142D">
        <w:rPr>
          <w:color w:val="000000"/>
          <w:spacing w:val="-8"/>
        </w:rPr>
        <w:t> </w:t>
      </w:r>
    </w:p>
    <w:p w:rsidR="00241C5B" w:rsidRPr="00ED142D" w:rsidRDefault="00241C5B" w:rsidP="008C2DB8">
      <w:pPr>
        <w:pStyle w:val="af5"/>
        <w:spacing w:before="0" w:beforeAutospacing="0" w:after="0" w:afterAutospacing="0"/>
        <w:ind w:firstLine="707"/>
        <w:jc w:val="center"/>
        <w:rPr>
          <w:color w:val="000000"/>
        </w:rPr>
      </w:pPr>
      <w:r w:rsidRPr="00ED142D">
        <w:rPr>
          <w:color w:val="000000"/>
        </w:rPr>
        <w:t xml:space="preserve">администрация </w:t>
      </w:r>
      <w:r w:rsidR="00832019">
        <w:rPr>
          <w:color w:val="000000"/>
        </w:rPr>
        <w:t xml:space="preserve">Юровского </w:t>
      </w:r>
      <w:r w:rsidRPr="00ED142D">
        <w:rPr>
          <w:color w:val="000000"/>
        </w:rPr>
        <w:t xml:space="preserve">сельсовета </w:t>
      </w:r>
      <w:proofErr w:type="spellStart"/>
      <w:r w:rsidR="00832019">
        <w:rPr>
          <w:color w:val="000000"/>
        </w:rPr>
        <w:t>Мокшанского</w:t>
      </w:r>
      <w:proofErr w:type="spellEnd"/>
      <w:r w:rsidRPr="00ED142D">
        <w:rPr>
          <w:color w:val="000000"/>
        </w:rPr>
        <w:t xml:space="preserve"> района Пензенской области</w:t>
      </w:r>
      <w:r w:rsidRPr="00ED142D">
        <w:rPr>
          <w:i/>
          <w:iCs/>
          <w:color w:val="000000"/>
        </w:rPr>
        <w:t> </w:t>
      </w:r>
      <w:r w:rsidRPr="00ED142D">
        <w:rPr>
          <w:color w:val="000000"/>
        </w:rPr>
        <w:t>постановляет:</w:t>
      </w:r>
    </w:p>
    <w:p w:rsidR="00241C5B" w:rsidRPr="00ED142D" w:rsidRDefault="00241C5B" w:rsidP="008C2DB8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  <w:bookmarkStart w:id="2" w:name="sub_1"/>
      <w:r w:rsidRPr="00ED142D">
        <w:rPr>
          <w:b/>
          <w:bCs/>
          <w:color w:val="000000"/>
        </w:rPr>
        <w:t> </w:t>
      </w:r>
    </w:p>
    <w:p w:rsidR="00241C5B" w:rsidRPr="00ED142D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ED142D">
        <w:rPr>
          <w:color w:val="00000A"/>
        </w:rPr>
        <w:t xml:space="preserve">1. Внести в постановление администрации </w:t>
      </w:r>
      <w:r w:rsidR="006332BE">
        <w:rPr>
          <w:color w:val="00000A"/>
        </w:rPr>
        <w:t>Юровского</w:t>
      </w:r>
      <w:r w:rsidRPr="00ED142D">
        <w:rPr>
          <w:color w:val="00000A"/>
        </w:rPr>
        <w:t xml:space="preserve"> сельсовета </w:t>
      </w:r>
      <w:proofErr w:type="spellStart"/>
      <w:r w:rsidR="006332BE">
        <w:rPr>
          <w:color w:val="00000A"/>
        </w:rPr>
        <w:t>Мокшанского</w:t>
      </w:r>
      <w:proofErr w:type="spellEnd"/>
      <w:r w:rsidRPr="00ED142D">
        <w:rPr>
          <w:color w:val="00000A"/>
        </w:rPr>
        <w:t xml:space="preserve"> района Пензенской </w:t>
      </w:r>
      <w:r w:rsidRPr="006332BE">
        <w:t>области </w:t>
      </w:r>
      <w:hyperlink r:id="rId9" w:tgtFrame="_blank" w:history="1">
        <w:r w:rsidRPr="006332BE">
          <w:rPr>
            <w:rStyle w:val="11"/>
          </w:rPr>
          <w:t xml:space="preserve">от </w:t>
        </w:r>
        <w:r w:rsidR="006332BE" w:rsidRPr="006332BE">
          <w:rPr>
            <w:rStyle w:val="11"/>
          </w:rPr>
          <w:t>20.05.2022</w:t>
        </w:r>
        <w:r w:rsidRPr="006332BE">
          <w:rPr>
            <w:rStyle w:val="11"/>
          </w:rPr>
          <w:t xml:space="preserve"> № </w:t>
        </w:r>
      </w:hyperlink>
      <w:r w:rsidR="006332BE" w:rsidRPr="006332BE">
        <w:rPr>
          <w:rStyle w:val="11"/>
        </w:rPr>
        <w:t>54</w:t>
      </w:r>
      <w:r w:rsidRPr="006332BE">
        <w:t xml:space="preserve"> «Об </w:t>
      </w:r>
      <w:r w:rsidRPr="00ED142D">
        <w:rPr>
          <w:color w:val="00000A"/>
        </w:rPr>
        <w:t xml:space="preserve">утверждении Кодекса этики и служебного поведения муниципальных служащих администрации </w:t>
      </w:r>
      <w:r w:rsidR="006332BE">
        <w:rPr>
          <w:color w:val="00000A"/>
        </w:rPr>
        <w:t>Юровского</w:t>
      </w:r>
      <w:r w:rsidRPr="00ED142D">
        <w:rPr>
          <w:color w:val="00000A"/>
        </w:rPr>
        <w:t xml:space="preserve"> сельсовета </w:t>
      </w:r>
      <w:proofErr w:type="spellStart"/>
      <w:r w:rsidR="006332BE">
        <w:rPr>
          <w:color w:val="00000A"/>
        </w:rPr>
        <w:t>Мокшанского</w:t>
      </w:r>
      <w:proofErr w:type="spellEnd"/>
      <w:r w:rsidRPr="00ED142D">
        <w:rPr>
          <w:color w:val="00000A"/>
        </w:rPr>
        <w:t xml:space="preserve"> района Пензенской области» (далее - Постановление) следующие изменения:</w:t>
      </w:r>
    </w:p>
    <w:p w:rsidR="00241C5B" w:rsidRPr="00ED142D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</w:rPr>
      </w:pPr>
      <w:r w:rsidRPr="00ED142D">
        <w:rPr>
          <w:color w:val="00000A"/>
        </w:rPr>
        <w:t xml:space="preserve">1.1. В </w:t>
      </w:r>
      <w:r w:rsidRPr="00ED142D">
        <w:rPr>
          <w:color w:val="000000"/>
        </w:rPr>
        <w:t>преамбуле Постановления слова «</w:t>
      </w:r>
      <w:hyperlink r:id="rId10" w:tgtFrame="_blank" w:history="1">
        <w:r w:rsidRPr="00ED142D">
          <w:rPr>
            <w:rStyle w:val="11"/>
            <w:color w:val="000000"/>
          </w:rPr>
          <w:t xml:space="preserve">Уставом </w:t>
        </w:r>
        <w:r w:rsidR="006332BE">
          <w:rPr>
            <w:rStyle w:val="11"/>
            <w:color w:val="000000"/>
          </w:rPr>
          <w:t>Юровского</w:t>
        </w:r>
        <w:r w:rsidRPr="00ED142D">
          <w:rPr>
            <w:rStyle w:val="11"/>
            <w:color w:val="000000"/>
          </w:rPr>
          <w:t xml:space="preserve"> сельсовета </w:t>
        </w:r>
        <w:proofErr w:type="spellStart"/>
        <w:r w:rsidR="006332BE">
          <w:rPr>
            <w:rStyle w:val="11"/>
            <w:color w:val="000000"/>
          </w:rPr>
          <w:t>Мокшанского</w:t>
        </w:r>
        <w:proofErr w:type="spellEnd"/>
        <w:r w:rsidRPr="00ED142D">
          <w:rPr>
            <w:rStyle w:val="11"/>
            <w:color w:val="000000"/>
          </w:rPr>
          <w:t xml:space="preserve"> района Пензенской области</w:t>
        </w:r>
      </w:hyperlink>
      <w:r w:rsidRPr="00ED142D">
        <w:rPr>
          <w:color w:val="000000"/>
        </w:rPr>
        <w:t xml:space="preserve">» </w:t>
      </w:r>
      <w:proofErr w:type="gramStart"/>
      <w:r w:rsidRPr="00ED142D">
        <w:rPr>
          <w:color w:val="000000"/>
        </w:rPr>
        <w:t>заменить на слова</w:t>
      </w:r>
      <w:proofErr w:type="gramEnd"/>
      <w:r w:rsidRPr="00ED142D">
        <w:rPr>
          <w:color w:val="000000"/>
        </w:rPr>
        <w:t xml:space="preserve"> «</w:t>
      </w:r>
      <w:hyperlink r:id="rId11" w:tgtFrame="_blank" w:history="1">
        <w:r w:rsidRPr="00ED142D">
          <w:rPr>
            <w:rStyle w:val="11"/>
            <w:color w:val="000000"/>
          </w:rPr>
          <w:t xml:space="preserve">Уставом сельского поселения </w:t>
        </w:r>
        <w:r w:rsidR="006332BE">
          <w:rPr>
            <w:rStyle w:val="11"/>
            <w:color w:val="000000"/>
          </w:rPr>
          <w:t>Юровский</w:t>
        </w:r>
        <w:r w:rsidRPr="00ED142D">
          <w:rPr>
            <w:rStyle w:val="11"/>
            <w:color w:val="000000"/>
          </w:rPr>
          <w:t xml:space="preserve"> сельсовет муниципального района </w:t>
        </w:r>
        <w:proofErr w:type="spellStart"/>
        <w:r w:rsidR="006332BE">
          <w:rPr>
            <w:rStyle w:val="11"/>
            <w:color w:val="000000"/>
          </w:rPr>
          <w:t>Мокшанский</w:t>
        </w:r>
        <w:proofErr w:type="spellEnd"/>
        <w:r w:rsidR="006332BE">
          <w:rPr>
            <w:rStyle w:val="11"/>
            <w:color w:val="000000"/>
          </w:rPr>
          <w:t xml:space="preserve"> район</w:t>
        </w:r>
        <w:r w:rsidRPr="00ED142D">
          <w:rPr>
            <w:rStyle w:val="11"/>
            <w:color w:val="000000"/>
          </w:rPr>
          <w:t xml:space="preserve"> Пензенской области</w:t>
        </w:r>
      </w:hyperlink>
      <w:r w:rsidRPr="00ED142D">
        <w:rPr>
          <w:color w:val="000000"/>
        </w:rPr>
        <w:t>»;</w:t>
      </w:r>
    </w:p>
    <w:p w:rsidR="00241C5B" w:rsidRPr="00ED142D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ED142D">
        <w:rPr>
          <w:color w:val="000000"/>
        </w:rPr>
        <w:t>1.2. Пункт 2 Постановления изложить в</w:t>
      </w:r>
      <w:r w:rsidRPr="00ED142D">
        <w:rPr>
          <w:color w:val="00000A"/>
        </w:rPr>
        <w:t xml:space="preserve"> следующей редакции:</w:t>
      </w:r>
    </w:p>
    <w:p w:rsidR="00241C5B" w:rsidRPr="00ED142D" w:rsidRDefault="00241C5B" w:rsidP="00DD7331">
      <w:pPr>
        <w:jc w:val="both"/>
        <w:rPr>
          <w:sz w:val="24"/>
          <w:szCs w:val="24"/>
        </w:rPr>
      </w:pPr>
      <w:r w:rsidRPr="00ED142D">
        <w:rPr>
          <w:color w:val="000000"/>
          <w:sz w:val="24"/>
          <w:szCs w:val="24"/>
        </w:rPr>
        <w:t xml:space="preserve">«2. </w:t>
      </w:r>
      <w:r w:rsidRPr="00ED142D">
        <w:rPr>
          <w:sz w:val="24"/>
          <w:szCs w:val="24"/>
        </w:rPr>
        <w:t xml:space="preserve">Опубликовать настоящее </w:t>
      </w:r>
      <w:r w:rsidR="006332BE">
        <w:rPr>
          <w:sz w:val="24"/>
          <w:szCs w:val="24"/>
        </w:rPr>
        <w:t>п</w:t>
      </w:r>
      <w:r w:rsidRPr="00ED142D">
        <w:rPr>
          <w:sz w:val="24"/>
          <w:szCs w:val="24"/>
        </w:rPr>
        <w:t xml:space="preserve">остановление в информационном бюллетене «Вести </w:t>
      </w:r>
      <w:r w:rsidR="006332BE">
        <w:rPr>
          <w:sz w:val="24"/>
          <w:szCs w:val="24"/>
        </w:rPr>
        <w:t>Юровского</w:t>
      </w:r>
      <w:r w:rsidRPr="00ED142D">
        <w:rPr>
          <w:sz w:val="24"/>
          <w:szCs w:val="24"/>
        </w:rPr>
        <w:t xml:space="preserve"> сельсовета»</w:t>
      </w:r>
      <w:proofErr w:type="gramStart"/>
      <w:r w:rsidRPr="00ED142D">
        <w:rPr>
          <w:sz w:val="24"/>
          <w:szCs w:val="24"/>
        </w:rPr>
        <w:t xml:space="preserve"> .</w:t>
      </w:r>
      <w:proofErr w:type="gramEnd"/>
    </w:p>
    <w:p w:rsidR="00241C5B" w:rsidRPr="00ED142D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</w:rPr>
      </w:pPr>
      <w:r w:rsidRPr="00ED142D">
        <w:rPr>
          <w:color w:val="00000A"/>
        </w:rPr>
        <w:t>2</w:t>
      </w:r>
      <w:r w:rsidR="006332BE">
        <w:rPr>
          <w:color w:val="00000A"/>
        </w:rPr>
        <w:t>.</w:t>
      </w:r>
      <w:r w:rsidRPr="00ED142D">
        <w:rPr>
          <w:color w:val="00000A"/>
        </w:rPr>
        <w:t xml:space="preserve"> Внести в Кодекс этики и служебного поведения муниципальных служащих администрации </w:t>
      </w:r>
      <w:r w:rsidR="006332BE">
        <w:rPr>
          <w:color w:val="00000A"/>
        </w:rPr>
        <w:t>Юровского</w:t>
      </w:r>
      <w:r w:rsidRPr="00ED142D">
        <w:rPr>
          <w:color w:val="00000A"/>
        </w:rPr>
        <w:t xml:space="preserve"> сельсовета </w:t>
      </w:r>
      <w:proofErr w:type="spellStart"/>
      <w:r w:rsidR="006332BE">
        <w:rPr>
          <w:color w:val="00000A"/>
        </w:rPr>
        <w:t>Мокшанского</w:t>
      </w:r>
      <w:proofErr w:type="spellEnd"/>
      <w:r w:rsidRPr="00ED142D">
        <w:rPr>
          <w:color w:val="00000A"/>
        </w:rPr>
        <w:t xml:space="preserve"> района Пензенской области, </w:t>
      </w:r>
      <w:proofErr w:type="spellStart"/>
      <w:r w:rsidRPr="00ED142D">
        <w:rPr>
          <w:color w:val="00000A"/>
        </w:rPr>
        <w:t>утвержденный</w:t>
      </w:r>
      <w:proofErr w:type="spellEnd"/>
      <w:r w:rsidRPr="00ED142D">
        <w:rPr>
          <w:color w:val="00000A"/>
        </w:rPr>
        <w:t xml:space="preserve"> постановлением администрации </w:t>
      </w:r>
      <w:r w:rsidR="006332BE">
        <w:rPr>
          <w:color w:val="00000A"/>
        </w:rPr>
        <w:t>Юровского</w:t>
      </w:r>
      <w:r w:rsidRPr="00ED142D">
        <w:rPr>
          <w:color w:val="00000A"/>
        </w:rPr>
        <w:t xml:space="preserve"> сельсовета </w:t>
      </w:r>
      <w:proofErr w:type="spellStart"/>
      <w:r w:rsidR="006332BE">
        <w:rPr>
          <w:color w:val="00000A"/>
        </w:rPr>
        <w:t>Мокшанского</w:t>
      </w:r>
      <w:proofErr w:type="spellEnd"/>
      <w:r w:rsidRPr="00ED142D">
        <w:rPr>
          <w:color w:val="00000A"/>
        </w:rPr>
        <w:t xml:space="preserve"> района Пензенской области </w:t>
      </w:r>
      <w:hyperlink r:id="rId12" w:tgtFrame="_blank" w:history="1">
        <w:r w:rsidRPr="00ED142D">
          <w:rPr>
            <w:rStyle w:val="11"/>
            <w:color w:val="000000"/>
          </w:rPr>
          <w:t xml:space="preserve">от </w:t>
        </w:r>
        <w:r w:rsidR="006332BE">
          <w:rPr>
            <w:rStyle w:val="11"/>
            <w:color w:val="000000"/>
          </w:rPr>
          <w:t>20.05.2022</w:t>
        </w:r>
        <w:r w:rsidRPr="00ED142D">
          <w:rPr>
            <w:rStyle w:val="11"/>
            <w:color w:val="000000"/>
          </w:rPr>
          <w:t xml:space="preserve"> № </w:t>
        </w:r>
      </w:hyperlink>
      <w:r w:rsidR="006332BE">
        <w:rPr>
          <w:rStyle w:val="11"/>
          <w:color w:val="000000"/>
        </w:rPr>
        <w:t>54</w:t>
      </w:r>
      <w:r w:rsidRPr="00ED142D">
        <w:rPr>
          <w:color w:val="000000"/>
        </w:rPr>
        <w:t> (далее – Кодекс), следующие изменения:</w:t>
      </w:r>
    </w:p>
    <w:p w:rsidR="00241C5B" w:rsidRPr="00ED142D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  <w:r w:rsidRPr="00ED142D">
        <w:rPr>
          <w:color w:val="000000"/>
        </w:rPr>
        <w:t>2.1. пункт 5 Кодекса изложить в новой редакции:</w:t>
      </w:r>
    </w:p>
    <w:p w:rsidR="00241C5B" w:rsidRPr="00ED142D" w:rsidRDefault="00241C5B" w:rsidP="00A65395">
      <w:pPr>
        <w:pStyle w:val="s1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ED142D">
        <w:rPr>
          <w:color w:val="000000"/>
        </w:rPr>
        <w:t>«5. Гражданин Российской Федерации, гражданин иностранного государства - участника международных договоров Российской Федерации, в соответствии с которыми иностранные граждане имеют право находиться на муниципальной службе (далее – гражданин),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241C5B" w:rsidRPr="00ED142D" w:rsidRDefault="00241C5B" w:rsidP="00A65395">
      <w:pPr>
        <w:pStyle w:val="s1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ED142D">
        <w:rPr>
          <w:color w:val="000000"/>
        </w:rPr>
        <w:t>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</w:t>
      </w:r>
      <w:proofErr w:type="gramStart"/>
      <w:r w:rsidRPr="00ED142D">
        <w:rPr>
          <w:color w:val="000000"/>
        </w:rPr>
        <w:t>.»;</w:t>
      </w:r>
      <w:proofErr w:type="gramEnd"/>
    </w:p>
    <w:p w:rsidR="00241C5B" w:rsidRPr="00ED142D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  <w:r w:rsidRPr="00ED142D">
        <w:rPr>
          <w:color w:val="000000"/>
        </w:rPr>
        <w:t>2.2. пункт 14 Кодекса изложить в новой редакции:</w:t>
      </w:r>
    </w:p>
    <w:p w:rsidR="00241C5B" w:rsidRPr="00ED142D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  <w:r w:rsidRPr="00ED142D">
        <w:rPr>
          <w:color w:val="000000"/>
        </w:rPr>
        <w:t>«14. Муниципальному служащему запрещается </w:t>
      </w:r>
      <w:r w:rsidRPr="00ED142D">
        <w:rPr>
          <w:color w:val="000000"/>
          <w:shd w:val="clear" w:color="auto" w:fill="FFFFFF"/>
        </w:rPr>
        <w:t xml:space="preserve">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</w:t>
      </w:r>
      <w:r w:rsidRPr="00ED142D">
        <w:rPr>
          <w:color w:val="000000"/>
          <w:shd w:val="clear" w:color="auto" w:fill="FFFFFF"/>
        </w:rPr>
        <w:lastRenderedPageBreak/>
        <w:t>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Гражданским кодексом 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 порядке, устанавливаемом нормативными правовыми актами Российской Федерации</w:t>
      </w:r>
      <w:proofErr w:type="gramStart"/>
      <w:r w:rsidRPr="00ED142D">
        <w:rPr>
          <w:color w:val="000000"/>
          <w:shd w:val="clear" w:color="auto" w:fill="FFFFFF"/>
        </w:rPr>
        <w:t>.».</w:t>
      </w:r>
      <w:proofErr w:type="gramEnd"/>
    </w:p>
    <w:p w:rsidR="00241C5B" w:rsidRPr="00ED142D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ED142D">
        <w:rPr>
          <w:color w:val="000000"/>
        </w:rPr>
        <w:t>3. Настоящее постановление вступает в силу на следующий день после дня его официального опубликования.</w:t>
      </w:r>
    </w:p>
    <w:p w:rsidR="00241C5B" w:rsidRPr="00ED142D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ED142D">
        <w:rPr>
          <w:color w:val="00000A"/>
        </w:rPr>
        <w:t>4. </w:t>
      </w:r>
      <w:r w:rsidRPr="00ED142D">
        <w:t xml:space="preserve">Настоящее постановление опубликовать в информационном бюллетене «Вести </w:t>
      </w:r>
      <w:r w:rsidR="006332BE">
        <w:t>Юровского</w:t>
      </w:r>
      <w:r w:rsidRPr="00ED142D">
        <w:t xml:space="preserve"> сельсовета».</w:t>
      </w:r>
    </w:p>
    <w:p w:rsidR="00241C5B" w:rsidRPr="00ED142D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ED142D">
        <w:rPr>
          <w:color w:val="00000A"/>
        </w:rPr>
        <w:t xml:space="preserve">5. </w:t>
      </w:r>
      <w:proofErr w:type="gramStart"/>
      <w:r w:rsidRPr="00ED142D">
        <w:rPr>
          <w:color w:val="00000A"/>
        </w:rPr>
        <w:t>Контроль за</w:t>
      </w:r>
      <w:proofErr w:type="gramEnd"/>
      <w:r w:rsidRPr="00ED142D">
        <w:rPr>
          <w:color w:val="00000A"/>
        </w:rPr>
        <w:t xml:space="preserve"> исполнением настоящего постановления возложить на главу администрации </w:t>
      </w:r>
      <w:r w:rsidR="006332BE">
        <w:rPr>
          <w:color w:val="00000A"/>
        </w:rPr>
        <w:t>Юровского</w:t>
      </w:r>
      <w:r w:rsidRPr="00ED142D">
        <w:rPr>
          <w:color w:val="00000A"/>
        </w:rPr>
        <w:t xml:space="preserve"> сельсовета </w:t>
      </w:r>
      <w:proofErr w:type="spellStart"/>
      <w:r w:rsidRPr="00ED142D">
        <w:rPr>
          <w:color w:val="00000A"/>
        </w:rPr>
        <w:t>Мокшанского</w:t>
      </w:r>
      <w:proofErr w:type="spellEnd"/>
      <w:r w:rsidRPr="00ED142D">
        <w:rPr>
          <w:color w:val="00000A"/>
        </w:rPr>
        <w:t xml:space="preserve"> района Пензенской области.</w:t>
      </w:r>
    </w:p>
    <w:p w:rsidR="006332BE" w:rsidRDefault="006332BE" w:rsidP="002079AE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</w:p>
    <w:bookmarkEnd w:id="2"/>
    <w:p w:rsidR="00241C5B" w:rsidRPr="00ED142D" w:rsidRDefault="00241C5B" w:rsidP="002079AE">
      <w:pPr>
        <w:pStyle w:val="af5"/>
        <w:spacing w:before="0" w:beforeAutospacing="0" w:after="0" w:afterAutospacing="0"/>
        <w:ind w:firstLine="707"/>
        <w:jc w:val="both"/>
      </w:pPr>
      <w:r w:rsidRPr="00ED142D">
        <w:t xml:space="preserve">Глава администрации </w:t>
      </w:r>
    </w:p>
    <w:p w:rsidR="00241C5B" w:rsidRPr="00ED142D" w:rsidRDefault="006332BE" w:rsidP="00B86BE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Юровского</w:t>
      </w:r>
      <w:r w:rsidR="00241C5B" w:rsidRPr="00ED142D">
        <w:rPr>
          <w:sz w:val="24"/>
          <w:szCs w:val="24"/>
        </w:rPr>
        <w:t xml:space="preserve"> сельсовета </w:t>
      </w:r>
    </w:p>
    <w:p w:rsidR="00241C5B" w:rsidRPr="00ED142D" w:rsidRDefault="00241C5B" w:rsidP="00B86BE1">
      <w:pPr>
        <w:ind w:firstLine="709"/>
        <w:jc w:val="both"/>
        <w:rPr>
          <w:sz w:val="24"/>
          <w:szCs w:val="24"/>
        </w:rPr>
      </w:pPr>
      <w:proofErr w:type="spellStart"/>
      <w:r w:rsidRPr="00ED142D">
        <w:rPr>
          <w:sz w:val="24"/>
          <w:szCs w:val="24"/>
        </w:rPr>
        <w:t>Мокшанского</w:t>
      </w:r>
      <w:proofErr w:type="spellEnd"/>
      <w:r w:rsidRPr="00ED142D">
        <w:rPr>
          <w:sz w:val="24"/>
          <w:szCs w:val="24"/>
        </w:rPr>
        <w:t xml:space="preserve"> района </w:t>
      </w:r>
    </w:p>
    <w:p w:rsidR="00241C5B" w:rsidRPr="00ED142D" w:rsidRDefault="00241C5B" w:rsidP="00B86BE1">
      <w:pPr>
        <w:ind w:firstLine="709"/>
        <w:jc w:val="both"/>
        <w:rPr>
          <w:sz w:val="24"/>
          <w:szCs w:val="24"/>
        </w:rPr>
      </w:pPr>
      <w:r w:rsidRPr="00ED142D">
        <w:rPr>
          <w:sz w:val="24"/>
          <w:szCs w:val="24"/>
        </w:rPr>
        <w:t>Пензенской области</w:t>
      </w:r>
      <w:r w:rsidR="006332BE">
        <w:rPr>
          <w:sz w:val="24"/>
          <w:szCs w:val="24"/>
        </w:rPr>
        <w:t xml:space="preserve">                                                                             А.В. Краснорепов</w:t>
      </w:r>
    </w:p>
    <w:p w:rsidR="00241C5B" w:rsidRPr="00ED142D" w:rsidRDefault="00241C5B" w:rsidP="00B86BE1">
      <w:pPr>
        <w:ind w:firstLine="709"/>
        <w:jc w:val="both"/>
        <w:rPr>
          <w:sz w:val="24"/>
          <w:szCs w:val="24"/>
        </w:rPr>
      </w:pPr>
    </w:p>
    <w:sectPr w:rsidR="00241C5B" w:rsidRPr="00ED142D" w:rsidSect="00CD20BB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5CF" w:rsidRDefault="004A35CF" w:rsidP="00D459BA">
      <w:r>
        <w:separator/>
      </w:r>
    </w:p>
  </w:endnote>
  <w:endnote w:type="continuationSeparator" w:id="0">
    <w:p w:rsidR="004A35CF" w:rsidRDefault="004A35CF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1C5B" w:rsidRDefault="00241C5B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5CF" w:rsidRDefault="004A35CF" w:rsidP="00D459BA">
      <w:r>
        <w:separator/>
      </w:r>
    </w:p>
  </w:footnote>
  <w:footnote w:type="continuationSeparator" w:id="0">
    <w:p w:rsidR="004A35CF" w:rsidRDefault="004A35CF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1C5B" w:rsidRDefault="00241C5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 w:rsidP="005625EB">
    <w:pPr>
      <w:pStyle w:val="a3"/>
      <w:framePr w:wrap="around" w:vAnchor="text" w:hAnchor="margin" w:xAlign="center" w:y="1"/>
      <w:rPr>
        <w:rStyle w:val="a8"/>
      </w:rPr>
    </w:pPr>
  </w:p>
  <w:p w:rsidR="00241C5B" w:rsidRDefault="00241C5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47C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5417"/>
    <w:rsid w:val="00087767"/>
    <w:rsid w:val="0009603C"/>
    <w:rsid w:val="000A0430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40E9"/>
    <w:rsid w:val="001567B9"/>
    <w:rsid w:val="001639D3"/>
    <w:rsid w:val="00163C57"/>
    <w:rsid w:val="00164042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9AE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1C5B"/>
    <w:rsid w:val="00244021"/>
    <w:rsid w:val="00244CDE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0DC6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A35CF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332BE"/>
    <w:rsid w:val="006442BE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B63E5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32019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4DA9"/>
    <w:rsid w:val="00886618"/>
    <w:rsid w:val="00886B5E"/>
    <w:rsid w:val="00893042"/>
    <w:rsid w:val="008952F1"/>
    <w:rsid w:val="00897A1F"/>
    <w:rsid w:val="008A6AE5"/>
    <w:rsid w:val="008B1AA4"/>
    <w:rsid w:val="008B22D9"/>
    <w:rsid w:val="008B3E0E"/>
    <w:rsid w:val="008B5B15"/>
    <w:rsid w:val="008C0853"/>
    <w:rsid w:val="008C2DB8"/>
    <w:rsid w:val="008C5379"/>
    <w:rsid w:val="008E27D8"/>
    <w:rsid w:val="008E63D8"/>
    <w:rsid w:val="008F3216"/>
    <w:rsid w:val="008F34AD"/>
    <w:rsid w:val="008F6267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65395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3B7D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155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D7331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142D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A6BAE"/>
    <w:rsid w:val="00FB18B1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  <w:rsid w:val="00FF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0"/>
      <w:szCs w:val="20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0"/>
      <w:szCs w:val="20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02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0F4A70-7DDB-41AD-A0A0-5D95CB7C88AC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9E412B64-EB50-40FB-8664-2AAE4299857B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960F4A70-7DDB-41AD-A0A0-5D95CB7C88A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ravo-search.minjust.ru/bigs/showDocument.html?id=960F4A70-7DDB-41AD-A0A0-5D95CB7C88A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E412B64-EB50-40FB-8664-2AAE4299857B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9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creator>Akimova</dc:creator>
  <cp:lastModifiedBy>Admin</cp:lastModifiedBy>
  <cp:revision>6</cp:revision>
  <cp:lastPrinted>2015-10-29T06:25:00Z</cp:lastPrinted>
  <dcterms:created xsi:type="dcterms:W3CDTF">2025-10-09T05:37:00Z</dcterms:created>
  <dcterms:modified xsi:type="dcterms:W3CDTF">2025-10-09T07:55:00Z</dcterms:modified>
</cp:coreProperties>
</file>