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7939B" w14:textId="77777777"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 wp14:anchorId="6E9A415D" wp14:editId="2ECA89EB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B67FDE" w14:textId="77777777" w:rsidR="00A30EAE" w:rsidRDefault="00A30EAE">
      <w:pPr>
        <w:rPr>
          <w:sz w:val="30"/>
        </w:rPr>
      </w:pPr>
    </w:p>
    <w:p w14:paraId="58544A54" w14:textId="77777777" w:rsidR="00A30EAE" w:rsidRDefault="00A30EAE"/>
    <w:p w14:paraId="34B45AD3" w14:textId="77777777"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 w14:paraId="1EC48FAE" w14:textId="77777777">
        <w:tc>
          <w:tcPr>
            <w:tcW w:w="284" w:type="dxa"/>
            <w:vAlign w:val="bottom"/>
          </w:tcPr>
          <w:p w14:paraId="060D101F" w14:textId="77777777"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3E3022F8" w14:textId="771C943B" w:rsidR="00797A06" w:rsidRPr="00A827D6" w:rsidRDefault="00A86CB1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17.10.2023</w:t>
            </w:r>
          </w:p>
        </w:tc>
        <w:tc>
          <w:tcPr>
            <w:tcW w:w="397" w:type="dxa"/>
          </w:tcPr>
          <w:p w14:paraId="57BA564A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28D38B0" w14:textId="1E6F9618" w:rsidR="00797A06" w:rsidRDefault="00A86CB1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885</w:t>
            </w:r>
            <w:bookmarkStart w:id="0" w:name="_GoBack"/>
            <w:bookmarkEnd w:id="0"/>
          </w:p>
        </w:tc>
      </w:tr>
      <w:tr w:rsidR="00797A06" w14:paraId="2093C6E3" w14:textId="77777777">
        <w:tc>
          <w:tcPr>
            <w:tcW w:w="4650" w:type="dxa"/>
            <w:gridSpan w:val="4"/>
          </w:tcPr>
          <w:p w14:paraId="75C8D495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14:paraId="3490582F" w14:textId="77777777"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14:paraId="53BE26BF" w14:textId="77777777" w:rsidTr="00696CA5">
        <w:trPr>
          <w:trHeight w:hRule="exact" w:val="397"/>
        </w:trPr>
        <w:tc>
          <w:tcPr>
            <w:tcW w:w="9606" w:type="dxa"/>
          </w:tcPr>
          <w:p w14:paraId="6041B4B3" w14:textId="77777777"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14:paraId="08167B26" w14:textId="77777777" w:rsidTr="00696CA5">
        <w:tc>
          <w:tcPr>
            <w:tcW w:w="9606" w:type="dxa"/>
          </w:tcPr>
          <w:p w14:paraId="40E1408F" w14:textId="77777777"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14:paraId="1C767941" w14:textId="77777777"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14:paraId="623CEB35" w14:textId="77777777" w:rsidTr="00696CA5">
        <w:trPr>
          <w:trHeight w:hRule="exact" w:val="397"/>
        </w:trPr>
        <w:tc>
          <w:tcPr>
            <w:tcW w:w="9606" w:type="dxa"/>
          </w:tcPr>
          <w:p w14:paraId="617F0DAF" w14:textId="77777777"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14:paraId="7A9D4F29" w14:textId="77777777" w:rsidTr="00696CA5">
        <w:tc>
          <w:tcPr>
            <w:tcW w:w="9606" w:type="dxa"/>
          </w:tcPr>
          <w:p w14:paraId="56183B07" w14:textId="77777777"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14:paraId="20AF9BF9" w14:textId="77777777" w:rsidTr="00696CA5">
        <w:trPr>
          <w:trHeight w:hRule="exact" w:val="340"/>
        </w:trPr>
        <w:tc>
          <w:tcPr>
            <w:tcW w:w="9606" w:type="dxa"/>
            <w:vAlign w:val="center"/>
          </w:tcPr>
          <w:p w14:paraId="7FF2CD01" w14:textId="77777777"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14:paraId="0BFF55A2" w14:textId="77777777"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14:paraId="00A342DD" w14:textId="77777777" w:rsidR="006672BE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>бюджета 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Мокшанского района</w:t>
      </w:r>
    </w:p>
    <w:p w14:paraId="5D84E7D7" w14:textId="1248CEC3"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14.11.2013 № 1365</w:t>
      </w:r>
    </w:p>
    <w:p w14:paraId="4EBF0197" w14:textId="77777777"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14:paraId="10ACD992" w14:textId="77777777"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proofErr w:type="spellStart"/>
      <w:r w:rsidR="004D4152" w:rsidRPr="004D4152">
        <w:rPr>
          <w:rFonts w:ascii="Times New Roman" w:hAnsi="Times New Roman"/>
          <w:sz w:val="28"/>
          <w:szCs w:val="28"/>
        </w:rPr>
        <w:t>Мокшанском</w:t>
      </w:r>
      <w:proofErr w:type="spellEnd"/>
      <w:r w:rsidR="004D4152" w:rsidRPr="004D4152">
        <w:rPr>
          <w:rFonts w:ascii="Times New Roman" w:hAnsi="Times New Roman"/>
          <w:sz w:val="28"/>
          <w:szCs w:val="28"/>
        </w:rPr>
        <w:t xml:space="preserve"> районе Пензенской области, утвержденн</w:t>
      </w:r>
      <w:r w:rsidR="00795F67">
        <w:rPr>
          <w:rFonts w:ascii="Times New Roman" w:hAnsi="Times New Roman"/>
          <w:sz w:val="28"/>
          <w:szCs w:val="28"/>
        </w:rPr>
        <w:t>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Мокшанского района Пензенской области от 14.11.2014 № 560-55/3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14:paraId="5223761A" w14:textId="77777777" w:rsidR="001E5E3C" w:rsidRPr="00B15DAC" w:rsidRDefault="001E5E3C" w:rsidP="001E5E3C">
      <w:pPr>
        <w:jc w:val="center"/>
        <w:rPr>
          <w:sz w:val="28"/>
          <w:szCs w:val="28"/>
        </w:rPr>
      </w:pPr>
    </w:p>
    <w:p w14:paraId="3576A8E6" w14:textId="77777777"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14:paraId="243A5726" w14:textId="77777777"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14:paraId="6D2E0D3E" w14:textId="469EBC8E"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1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Мокшанского района Пензенской области, утвержденн</w:t>
      </w:r>
      <w:r w:rsidR="006672BE">
        <w:rPr>
          <w:sz w:val="28"/>
          <w:szCs w:val="28"/>
        </w:rPr>
        <w:t>ых</w:t>
      </w:r>
      <w:r w:rsidR="00795F67"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 w:rsidR="00BE1DD1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2C1513">
        <w:rPr>
          <w:sz w:val="28"/>
          <w:szCs w:val="28"/>
        </w:rPr>
        <w:t>приостановить до 1 января 202</w:t>
      </w:r>
      <w:r w:rsidR="003E10FE">
        <w:rPr>
          <w:sz w:val="28"/>
          <w:szCs w:val="28"/>
        </w:rPr>
        <w:t>4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абзаца шестого пункта 3.2.</w:t>
      </w:r>
      <w:r w:rsidR="00F76961">
        <w:rPr>
          <w:sz w:val="28"/>
          <w:szCs w:val="28"/>
        </w:rPr>
        <w:t xml:space="preserve"> и пункта </w:t>
      </w:r>
      <w:r w:rsidR="003E10FE">
        <w:rPr>
          <w:sz w:val="28"/>
          <w:szCs w:val="28"/>
        </w:rPr>
        <w:t>4</w:t>
      </w:r>
      <w:r w:rsidR="00F76961">
        <w:rPr>
          <w:sz w:val="28"/>
          <w:szCs w:val="28"/>
        </w:rPr>
        <w:t>.1.</w:t>
      </w:r>
      <w:r w:rsidR="00795F67">
        <w:rPr>
          <w:sz w:val="28"/>
          <w:szCs w:val="28"/>
        </w:rPr>
        <w:t xml:space="preserve"> </w:t>
      </w:r>
    </w:p>
    <w:p w14:paraId="1ABEE575" w14:textId="77777777"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proofErr w:type="gramStart"/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  <w:proofErr w:type="gramEnd"/>
    </w:p>
    <w:p w14:paraId="28757C91" w14:textId="77777777"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2"/>
    </w:p>
    <w:p w14:paraId="3E388FF5" w14:textId="77777777" w:rsidR="00AA5FD9" w:rsidRDefault="00AA5FD9" w:rsidP="00B86BE1">
      <w:pPr>
        <w:ind w:firstLine="709"/>
        <w:jc w:val="both"/>
        <w:rPr>
          <w:sz w:val="28"/>
          <w:szCs w:val="28"/>
        </w:rPr>
      </w:pPr>
    </w:p>
    <w:p w14:paraId="227E9EAE" w14:textId="62958EFF" w:rsidR="005F7F5E" w:rsidRPr="005F7F5E" w:rsidRDefault="003E10FE" w:rsidP="00AC03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5F7F5E" w:rsidRPr="005F7F5E">
        <w:rPr>
          <w:b/>
          <w:sz w:val="28"/>
          <w:szCs w:val="28"/>
        </w:rPr>
        <w:t xml:space="preserve">Мокшанского района          </w:t>
      </w:r>
      <w:r w:rsidR="00AC0322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             </w:t>
      </w:r>
      <w:r w:rsidR="00AC0322">
        <w:rPr>
          <w:b/>
          <w:sz w:val="28"/>
          <w:szCs w:val="28"/>
        </w:rPr>
        <w:t xml:space="preserve">         </w:t>
      </w:r>
      <w:r w:rsidR="005F7F5E" w:rsidRPr="005F7F5E">
        <w:rPr>
          <w:b/>
          <w:sz w:val="28"/>
          <w:szCs w:val="28"/>
        </w:rPr>
        <w:t xml:space="preserve">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Н.Н.</w:t>
      </w:r>
      <w:r w:rsidR="006672B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Тихомиров</w:t>
      </w:r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C9270" w14:textId="77777777" w:rsidR="00D54742" w:rsidRDefault="00D54742" w:rsidP="00D459BA">
      <w:r>
        <w:separator/>
      </w:r>
    </w:p>
  </w:endnote>
  <w:endnote w:type="continuationSeparator" w:id="0">
    <w:p w14:paraId="368DA7CF" w14:textId="77777777" w:rsidR="00D54742" w:rsidRDefault="00D54742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04143" w14:textId="77777777" w:rsidR="009E2C98" w:rsidRDefault="000A64EF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4648C58" w14:textId="77777777"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A91B3" w14:textId="77777777"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C029E" w14:textId="77777777" w:rsidR="00D54742" w:rsidRDefault="00D54742" w:rsidP="00D459BA">
      <w:r>
        <w:separator/>
      </w:r>
    </w:p>
  </w:footnote>
  <w:footnote w:type="continuationSeparator" w:id="0">
    <w:p w14:paraId="3F1AE5E2" w14:textId="77777777" w:rsidR="00D54742" w:rsidRDefault="00D54742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D4419" w14:textId="77777777" w:rsidR="005625EB" w:rsidRDefault="000A64EF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9DA3DB5" w14:textId="77777777"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3365E" w14:textId="77777777"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14:paraId="4C898333" w14:textId="77777777"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A64EF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10FE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164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D6227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22FCC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321"/>
    <w:rsid w:val="00600EC4"/>
    <w:rsid w:val="00604C42"/>
    <w:rsid w:val="006108B5"/>
    <w:rsid w:val="00626D4B"/>
    <w:rsid w:val="00644509"/>
    <w:rsid w:val="00650303"/>
    <w:rsid w:val="00652304"/>
    <w:rsid w:val="00653BB9"/>
    <w:rsid w:val="00656164"/>
    <w:rsid w:val="00661B03"/>
    <w:rsid w:val="00663098"/>
    <w:rsid w:val="0066434F"/>
    <w:rsid w:val="00665DD1"/>
    <w:rsid w:val="006672BE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06221"/>
    <w:rsid w:val="00907A6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9B7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86CB1"/>
    <w:rsid w:val="00A9676A"/>
    <w:rsid w:val="00AA4893"/>
    <w:rsid w:val="00AA5FD9"/>
    <w:rsid w:val="00AB4A94"/>
    <w:rsid w:val="00AB6B2C"/>
    <w:rsid w:val="00AC0322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5DAC"/>
    <w:rsid w:val="00B271E0"/>
    <w:rsid w:val="00B367D3"/>
    <w:rsid w:val="00B369E7"/>
    <w:rsid w:val="00B43135"/>
    <w:rsid w:val="00B456A5"/>
    <w:rsid w:val="00B4583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4742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68CE"/>
    <w:rsid w:val="00EF7AF9"/>
    <w:rsid w:val="00F10DB3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2D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1226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2</cp:revision>
  <cp:lastPrinted>2015-10-29T06:25:00Z</cp:lastPrinted>
  <dcterms:created xsi:type="dcterms:W3CDTF">2023-10-20T06:09:00Z</dcterms:created>
  <dcterms:modified xsi:type="dcterms:W3CDTF">2023-10-20T06:09:00Z</dcterms:modified>
</cp:coreProperties>
</file>