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</w:rPr>
      </w:pPr>
      <w:r>
        <w:rPr>
          <w:b/>
          <w:sz w:val="28"/>
        </w:rPr>
        <w:t xml:space="preserve">Дорожная карта получения ветеринарно-санитарного паспорта на пасеку </w:t>
      </w:r>
      <w:r>
        <w:rPr>
          <w:b w:val="false"/>
          <w:sz w:val="28"/>
        </w:rPr>
        <w:t xml:space="preserve">(далее - Паспорт)</w:t>
      </w:r>
      <w:r>
        <w:rPr>
          <w:b/>
          <w:sz w:val="28"/>
        </w:rPr>
        <w:t xml:space="preserve">,</w:t>
      </w:r>
      <w:r>
        <w:rPr>
          <w:b/>
          <w:sz w:val="28"/>
        </w:rPr>
        <w:t xml:space="preserve"> а также получения разрешения на реализацию продукции</w:t>
      </w:r>
      <w:r>
        <w:rPr>
          <w:b/>
          <w:sz w:val="28"/>
        </w:rPr>
        <w:t xml:space="preserve"> пчеловодства, пчел</w:t>
      </w:r>
      <w:r/>
    </w:p>
    <w:p>
      <w:pPr>
        <w:jc w:val="center"/>
        <w:rPr>
          <w:sz w:val="28"/>
        </w:rPr>
      </w:pPr>
      <w:r>
        <w:rPr>
          <w:sz w:val="28"/>
        </w:rPr>
        <w:t xml:space="preserve">Шаг 1</w:t>
      </w:r>
      <w:r>
        <w:rPr>
          <w:sz w:val="28"/>
        </w:rPr>
      </w:r>
      <w:r/>
    </w:p>
    <w:tbl>
      <w:tblPr>
        <w:tblStyle w:val="433"/>
        <w:tblW w:w="0" w:type="auto"/>
        <w:tblLook w:val="04A0" w:firstRow="1" w:lastRow="0" w:firstColumn="1" w:lastColumn="0" w:noHBand="0" w:noVBand="1"/>
      </w:tblPr>
      <w:tblGrid>
        <w:gridCol w:w="9428"/>
      </w:tblGrid>
      <w:tr>
        <w:trPr/>
        <w:tc>
          <w:tcPr>
            <w:tcW w:w="9428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/>
          </w:p>
          <w:p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Заявление</w:t>
            </w:r>
            <w:r>
              <w:rPr>
                <w:sz w:val="28"/>
              </w:rPr>
              <w:t xml:space="preserve"> на выдачу паспорта в ГБУ станция по борьбе с болезнями животных того района где расположена пасека. Заявление пишется  в произвольной форме на главного ветеринарно врача района. </w:t>
            </w:r>
            <w:r>
              <w:rPr>
                <w:sz w:val="28"/>
              </w:rPr>
            </w:r>
            <w:r/>
          </w:p>
          <w:p>
            <w:pPr>
              <w:jc w:val="both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</w:tc>
      </w:tr>
    </w:tbl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/>
    </w:p>
    <w:p>
      <w:pPr>
        <w:jc w:val="center"/>
        <w:rPr>
          <w:sz w:val="28"/>
        </w:rPr>
      </w:pPr>
      <w:r>
        <w:rPr>
          <w:sz w:val="28"/>
        </w:rPr>
        <w:t xml:space="preserve">Шаг 2</w:t>
      </w:r>
      <w:r>
        <w:rPr>
          <w:sz w:val="28"/>
        </w:rPr>
      </w:r>
      <w:r/>
    </w:p>
    <w:tbl>
      <w:tblPr>
        <w:tblStyle w:val="433"/>
        <w:tblW w:w="0" w:type="auto"/>
        <w:tblLook w:val="04A0" w:firstRow="1" w:lastRow="0" w:firstColumn="1" w:lastColumn="0" w:noHBand="0" w:noVBand="1"/>
      </w:tblPr>
      <w:tblGrid>
        <w:gridCol w:w="9428"/>
      </w:tblGrid>
      <w:tr>
        <w:trPr/>
        <w:tc>
          <w:tcPr>
            <w:tcW w:w="9428" w:type="dxa"/>
            <w:textDirection w:val="lrTb"/>
            <w:noWrap w:val="false"/>
          </w:tcPr>
          <w:p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Эпизоотическое обследование</w:t>
            </w:r>
            <w:r>
              <w:rPr>
                <w:sz w:val="28"/>
              </w:rPr>
              <w:t xml:space="preserve"> пасеки с выдачей. Стоимость услуги одной пасеки 688.00 рублей. </w:t>
            </w:r>
            <w:r/>
          </w:p>
          <w:p>
            <w:pPr>
              <w:jc w:val="left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Дополнительно учесть: </w:t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- проведение диагностики болезней пчел на инвазионные заболевания  (стоимость услуги 206.00 рублей);</w:t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- проведение исследований на бактериальные болезни пчел </w:t>
            </w:r>
            <w:r/>
          </w:p>
          <w:p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(стоимость услуги 206.00 рублей).</w:t>
            </w:r>
            <w:r>
              <w:rPr>
                <w:sz w:val="28"/>
              </w:rPr>
            </w:r>
            <w:r/>
          </w:p>
        </w:tc>
      </w:tr>
    </w:tbl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/>
    </w:p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/>
    </w:p>
    <w:p>
      <w:pPr>
        <w:jc w:val="center"/>
        <w:rPr>
          <w:b/>
          <w:sz w:val="28"/>
        </w:rPr>
      </w:pPr>
      <w:r>
        <w:rPr>
          <w:b/>
          <w:sz w:val="28"/>
        </w:rPr>
        <w:t xml:space="preserve">С целью покупки, реализации пчел и продукции пчеловодства необходимо зарегистрироваться в ФГИС «Меркурий»</w:t>
      </w:r>
      <w:r>
        <w:rPr>
          <w:b/>
          <w:sz w:val="28"/>
        </w:rPr>
      </w:r>
      <w:r/>
    </w:p>
    <w:p>
      <w:pPr>
        <w:jc w:val="center"/>
        <w:rPr>
          <w:sz w:val="28"/>
        </w:rPr>
      </w:pPr>
      <w:r>
        <w:rPr>
          <w:sz w:val="28"/>
        </w:rPr>
        <w:t xml:space="preserve">Шаг 3</w:t>
      </w:r>
      <w:r>
        <w:rPr>
          <w:sz w:val="28"/>
        </w:rPr>
      </w:r>
      <w:r/>
    </w:p>
    <w:tbl>
      <w:tblPr>
        <w:tblStyle w:val="433"/>
        <w:tblW w:w="0" w:type="auto"/>
        <w:tblLook w:val="04A0" w:firstRow="1" w:lastRow="0" w:firstColumn="1" w:lastColumn="0" w:noHBand="0" w:noVBand="1"/>
      </w:tblPr>
      <w:tblGrid>
        <w:gridCol w:w="9428"/>
      </w:tblGrid>
      <w:tr>
        <w:trPr/>
        <w:tc>
          <w:tcPr>
            <w:tcW w:w="9428" w:type="dxa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Заявление</w:t>
            </w:r>
            <w:r>
              <w:rPr>
                <w:sz w:val="28"/>
              </w:rPr>
              <w:t xml:space="preserve"> на проведение ветеринарно-санитарного обследования предприятия 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П, ЛПХ, КФХ, занятых разведением пчел, получением и реализацией от них продукции пчеловодства с выдачей акта обследования (стоимость услуги 1630.00 рублей). Заявление пишется в произвольной форме на имя руководителя ветеринарной службы Пензенской области. </w:t>
            </w:r>
            <w:r>
              <w:rPr>
                <w:sz w:val="28"/>
              </w:rPr>
            </w:r>
            <w:r/>
          </w:p>
        </w:tc>
      </w:tr>
    </w:tbl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/>
    </w:p>
    <w:p>
      <w:pPr>
        <w:jc w:val="center"/>
        <w:rPr>
          <w:sz w:val="28"/>
        </w:rPr>
      </w:pPr>
      <w:r>
        <w:rPr>
          <w:sz w:val="28"/>
        </w:rPr>
        <w:t xml:space="preserve">Шаг 4</w:t>
      </w:r>
      <w:r>
        <w:rPr>
          <w:sz w:val="28"/>
        </w:rPr>
      </w:r>
      <w:r/>
    </w:p>
    <w:tbl>
      <w:tblPr>
        <w:tblStyle w:val="433"/>
        <w:tblW w:w="0" w:type="auto"/>
        <w:tblLook w:val="04A0" w:firstRow="1" w:lastRow="0" w:firstColumn="1" w:lastColumn="0" w:noHBand="0" w:noVBand="1"/>
      </w:tblPr>
      <w:tblGrid>
        <w:gridCol w:w="9428"/>
      </w:tblGrid>
      <w:tr>
        <w:trPr/>
        <w:tc>
          <w:tcPr>
            <w:tcW w:w="9428" w:type="dxa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Заявление </w:t>
            </w:r>
            <w:r>
              <w:rPr>
                <w:sz w:val="28"/>
              </w:rPr>
              <w:t xml:space="preserve">на имя руководителя ветеринарной службы Пензенской области с целью включения хозяйствующего субьекта и поднадзорного обьекта в ФГИС «Меркури</w:t>
            </w:r>
            <w:r>
              <w:rPr>
                <w:sz w:val="28"/>
              </w:rPr>
              <w:t xml:space="preserve">й» (при наличии акта ветеринарно-санитарного обсле</w:t>
            </w:r>
            <w:r>
              <w:rPr>
                <w:sz w:val="28"/>
              </w:rPr>
              <w:t xml:space="preserve">дования пасеки). Форма заявления находится на сайте Министерства сельского хозяйства Пензенской области. (Окна сайта: «Министерство» - «Управление ветеринарии» - «Информация о работе во ФГИС Меркурий» - «Шаблон заявления для юридических лиц или ИП (ЛПХ)». </w:t>
            </w:r>
            <w:r/>
          </w:p>
          <w:p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Услуга бесплатная.</w:t>
            </w:r>
            <w:r>
              <w:rPr>
                <w:sz w:val="28"/>
              </w:rPr>
            </w:r>
            <w:r/>
          </w:p>
        </w:tc>
      </w:tr>
    </w:tbl>
    <w:p>
      <w:pPr>
        <w:jc w:val="left"/>
        <w:rPr>
          <w:sz w:val="28"/>
        </w:rPr>
      </w:pPr>
      <w:r>
        <w:rPr>
          <w:sz w:val="28"/>
        </w:rPr>
      </w:r>
      <w:r>
        <w:rPr>
          <w:sz w:val="28"/>
        </w:rPr>
      </w:r>
      <w:r/>
    </w:p>
    <w:p>
      <w:pPr>
        <w:jc w:val="center"/>
        <w:rPr>
          <w:sz w:val="28"/>
        </w:rPr>
      </w:pPr>
      <w:r>
        <w:rPr>
          <w:sz w:val="28"/>
        </w:rPr>
        <w:t xml:space="preserve">Шаг 5</w:t>
      </w:r>
      <w:r/>
    </w:p>
    <w:tbl>
      <w:tblPr>
        <w:tblStyle w:val="433"/>
        <w:tblW w:w="0" w:type="auto"/>
        <w:tblLook w:val="04A0" w:firstRow="1" w:lastRow="0" w:firstColumn="1" w:lastColumn="0" w:noHBand="0" w:noVBand="1"/>
      </w:tblPr>
      <w:tblGrid>
        <w:gridCol w:w="9428"/>
      </w:tblGrid>
      <w:tr>
        <w:trPr/>
        <w:tc>
          <w:tcPr>
            <w:tcW w:w="9428" w:type="dxa"/>
            <w:textDirection w:val="lrTb"/>
            <w:noWrap w:val="false"/>
          </w:tcPr>
          <w:p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 целью реализации п</w:t>
            </w:r>
            <w:r>
              <w:rPr>
                <w:sz w:val="28"/>
              </w:rPr>
              <w:t xml:space="preserve">родукции пче</w:t>
            </w:r>
            <w:r>
              <w:rPr>
                <w:sz w:val="28"/>
              </w:rPr>
              <w:t xml:space="preserve">ловодства необходимо провести  лабораторные исследования от каждой  партии по одной пробы. Стоимость  услуги с учетом видов продукции и веса партии по прейскуранту цен на платные ветеринарные услуги (работы) согласованные с Минсельхозом Пензенской области.</w:t>
            </w:r>
            <w:r>
              <w:rPr>
                <w:sz w:val="28"/>
              </w:rPr>
            </w:r>
            <w:r/>
          </w:p>
        </w:tc>
      </w:tr>
    </w:tbl>
    <w:p>
      <w:pPr>
        <w:jc w:val="center"/>
        <w:rPr>
          <w:sz w:val="28"/>
        </w:rPr>
      </w:pPr>
      <w:r>
        <w:rPr>
          <w:sz w:val="28"/>
        </w:rPr>
      </w:r>
      <w:r>
        <w:rPr>
          <w:sz w:val="28"/>
        </w:rPr>
      </w:r>
      <w:r/>
    </w:p>
    <w:sectPr>
      <w:headerReference w:type="default" r:id="rId8"/>
      <w:headerReference w:type="first" r:id="rId9"/>
      <w:footerReference w:type="default" r:id="rId10"/>
      <w:footnotePr/>
      <w:type w:val="nextPage"/>
      <w:pgSz w:w="11907" w:h="16840" w:orient="portrait"/>
      <w:pgMar w:top="966" w:right="993" w:bottom="850" w:left="1701" w:header="72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82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sz w:val="16"/>
      </w:rPr>
      <w:t xml:space="preserve">d:\пк4\пр7\постановления\12.03.20.06.docx</w:t>
    </w:r>
    <w:r>
      <w:rPr>
        <w:sz w:val="16"/>
      </w:rP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501657324"/>
      <w:docPartObj>
        <w:docPartGallery w:val="Page Numbers (Top of Page)"/>
        <w:docPartUnique w:val="true"/>
      </w:docPartObj>
      <w:rPr/>
    </w:sdtPr>
    <w:sdtContent>
      <w:p>
        <w:pPr>
          <w:pStyle w:val="581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58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8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pStyle w:val="58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8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8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8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8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8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8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8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89"/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pStyle w:val="589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589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589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589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589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589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589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589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589"/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589"/>
        <w:ind w:left="720" w:firstLine="720"/>
        <w:tabs>
          <w:tab w:val="num" w:pos="1004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pStyle w:val="589"/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pStyle w:val="589"/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589"/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pStyle w:val="589"/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pStyle w:val="589"/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589"/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pStyle w:val="589"/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pStyle w:val="589"/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333333"/>
        <w:sz w:val="18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333333"/>
        <w:sz w:val="18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333333"/>
        <w:sz w:val="18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333333"/>
        <w:sz w:val="18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333333"/>
        <w:sz w:val="18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333333"/>
        <w:sz w:val="18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333333"/>
        <w:sz w:val="18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333333"/>
        <w:sz w:val="18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333333"/>
        <w:sz w:val="18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06">
    <w:name w:val="Heading 1 Char"/>
    <w:basedOn w:val="578"/>
    <w:link w:val="574"/>
    <w:uiPriority w:val="9"/>
    <w:rPr>
      <w:rFonts w:ascii="Arial" w:hAnsi="Arial" w:cs="Arial" w:eastAsia="Arial"/>
      <w:sz w:val="40"/>
      <w:szCs w:val="40"/>
    </w:rPr>
  </w:style>
  <w:style w:type="character" w:styleId="407">
    <w:name w:val="Heading 2 Char"/>
    <w:basedOn w:val="578"/>
    <w:link w:val="575"/>
    <w:uiPriority w:val="9"/>
    <w:rPr>
      <w:rFonts w:ascii="Arial" w:hAnsi="Arial" w:cs="Arial" w:eastAsia="Arial"/>
      <w:sz w:val="34"/>
    </w:rPr>
  </w:style>
  <w:style w:type="character" w:styleId="408">
    <w:name w:val="Heading 3 Char"/>
    <w:basedOn w:val="578"/>
    <w:link w:val="576"/>
    <w:uiPriority w:val="9"/>
    <w:rPr>
      <w:rFonts w:ascii="Arial" w:hAnsi="Arial" w:cs="Arial" w:eastAsia="Arial"/>
      <w:sz w:val="30"/>
      <w:szCs w:val="30"/>
    </w:rPr>
  </w:style>
  <w:style w:type="character" w:styleId="409">
    <w:name w:val="Heading 4 Char"/>
    <w:basedOn w:val="578"/>
    <w:link w:val="577"/>
    <w:uiPriority w:val="9"/>
    <w:rPr>
      <w:rFonts w:ascii="Arial" w:hAnsi="Arial" w:cs="Arial" w:eastAsia="Arial"/>
      <w:b/>
      <w:bCs/>
      <w:sz w:val="26"/>
      <w:szCs w:val="26"/>
    </w:rPr>
  </w:style>
  <w:style w:type="paragraph" w:styleId="410">
    <w:name w:val="Heading 5"/>
    <w:basedOn w:val="573"/>
    <w:next w:val="573"/>
    <w:link w:val="41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11">
    <w:name w:val="Heading 5 Char"/>
    <w:basedOn w:val="578"/>
    <w:link w:val="410"/>
    <w:uiPriority w:val="9"/>
    <w:rPr>
      <w:rFonts w:ascii="Arial" w:hAnsi="Arial" w:cs="Arial" w:eastAsia="Arial"/>
      <w:b/>
      <w:bCs/>
      <w:sz w:val="24"/>
      <w:szCs w:val="24"/>
    </w:rPr>
  </w:style>
  <w:style w:type="paragraph" w:styleId="412">
    <w:name w:val="Heading 6"/>
    <w:basedOn w:val="573"/>
    <w:next w:val="573"/>
    <w:link w:val="41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13">
    <w:name w:val="Heading 6 Char"/>
    <w:basedOn w:val="578"/>
    <w:link w:val="412"/>
    <w:uiPriority w:val="9"/>
    <w:rPr>
      <w:rFonts w:ascii="Arial" w:hAnsi="Arial" w:cs="Arial" w:eastAsia="Arial"/>
      <w:b/>
      <w:bCs/>
      <w:sz w:val="22"/>
      <w:szCs w:val="22"/>
    </w:rPr>
  </w:style>
  <w:style w:type="paragraph" w:styleId="414">
    <w:name w:val="Heading 7"/>
    <w:basedOn w:val="573"/>
    <w:next w:val="573"/>
    <w:link w:val="41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15">
    <w:name w:val="Heading 7 Char"/>
    <w:basedOn w:val="578"/>
    <w:link w:val="41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16">
    <w:name w:val="Heading 8"/>
    <w:basedOn w:val="573"/>
    <w:next w:val="573"/>
    <w:link w:val="41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17">
    <w:name w:val="Heading 8 Char"/>
    <w:basedOn w:val="578"/>
    <w:link w:val="416"/>
    <w:uiPriority w:val="9"/>
    <w:rPr>
      <w:rFonts w:ascii="Arial" w:hAnsi="Arial" w:cs="Arial" w:eastAsia="Arial"/>
      <w:i/>
      <w:iCs/>
      <w:sz w:val="22"/>
      <w:szCs w:val="22"/>
    </w:rPr>
  </w:style>
  <w:style w:type="paragraph" w:styleId="418">
    <w:name w:val="Heading 9"/>
    <w:basedOn w:val="573"/>
    <w:next w:val="573"/>
    <w:link w:val="41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9">
    <w:name w:val="Heading 9 Char"/>
    <w:basedOn w:val="578"/>
    <w:link w:val="418"/>
    <w:uiPriority w:val="9"/>
    <w:rPr>
      <w:rFonts w:ascii="Arial" w:hAnsi="Arial" w:cs="Arial" w:eastAsia="Arial"/>
      <w:i/>
      <w:iCs/>
      <w:sz w:val="21"/>
      <w:szCs w:val="21"/>
    </w:rPr>
  </w:style>
  <w:style w:type="paragraph" w:styleId="420">
    <w:name w:val="List Paragraph"/>
    <w:basedOn w:val="573"/>
    <w:qFormat/>
    <w:uiPriority w:val="34"/>
    <w:pPr>
      <w:contextualSpacing w:val="true"/>
      <w:ind w:left="720"/>
    </w:pPr>
  </w:style>
  <w:style w:type="paragraph" w:styleId="421">
    <w:name w:val="No Spacing"/>
    <w:qFormat/>
    <w:uiPriority w:val="1"/>
    <w:pPr>
      <w:spacing w:lineRule="auto" w:line="240" w:after="0" w:before="0"/>
    </w:pPr>
  </w:style>
  <w:style w:type="paragraph" w:styleId="422">
    <w:name w:val="Title"/>
    <w:basedOn w:val="573"/>
    <w:next w:val="573"/>
    <w:link w:val="42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23">
    <w:name w:val="Title Char"/>
    <w:basedOn w:val="578"/>
    <w:link w:val="422"/>
    <w:uiPriority w:val="10"/>
    <w:rPr>
      <w:sz w:val="48"/>
      <w:szCs w:val="48"/>
    </w:rPr>
  </w:style>
  <w:style w:type="paragraph" w:styleId="424">
    <w:name w:val="Subtitle"/>
    <w:basedOn w:val="573"/>
    <w:next w:val="573"/>
    <w:link w:val="425"/>
    <w:qFormat/>
    <w:uiPriority w:val="11"/>
    <w:rPr>
      <w:sz w:val="24"/>
      <w:szCs w:val="24"/>
    </w:rPr>
    <w:pPr>
      <w:spacing w:after="200" w:before="200"/>
    </w:pPr>
  </w:style>
  <w:style w:type="character" w:styleId="425">
    <w:name w:val="Subtitle Char"/>
    <w:basedOn w:val="578"/>
    <w:link w:val="424"/>
    <w:uiPriority w:val="11"/>
    <w:rPr>
      <w:sz w:val="24"/>
      <w:szCs w:val="24"/>
    </w:rPr>
  </w:style>
  <w:style w:type="paragraph" w:styleId="426">
    <w:name w:val="Quote"/>
    <w:basedOn w:val="573"/>
    <w:next w:val="573"/>
    <w:link w:val="427"/>
    <w:qFormat/>
    <w:uiPriority w:val="29"/>
    <w:rPr>
      <w:i/>
    </w:rPr>
    <w:pPr>
      <w:ind w:left="720" w:right="720"/>
    </w:pPr>
  </w:style>
  <w:style w:type="character" w:styleId="427">
    <w:name w:val="Quote Char"/>
    <w:link w:val="426"/>
    <w:uiPriority w:val="29"/>
    <w:rPr>
      <w:i/>
    </w:rPr>
  </w:style>
  <w:style w:type="paragraph" w:styleId="428">
    <w:name w:val="Intense Quote"/>
    <w:basedOn w:val="573"/>
    <w:next w:val="573"/>
    <w:link w:val="42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29">
    <w:name w:val="Intense Quote Char"/>
    <w:link w:val="428"/>
    <w:uiPriority w:val="30"/>
    <w:rPr>
      <w:i/>
    </w:rPr>
  </w:style>
  <w:style w:type="character" w:styleId="430">
    <w:name w:val="Header Char"/>
    <w:basedOn w:val="578"/>
    <w:link w:val="581"/>
    <w:uiPriority w:val="99"/>
  </w:style>
  <w:style w:type="character" w:styleId="431">
    <w:name w:val="Footer Char"/>
    <w:basedOn w:val="578"/>
    <w:link w:val="582"/>
    <w:uiPriority w:val="99"/>
  </w:style>
  <w:style w:type="character" w:styleId="432">
    <w:name w:val="Caption Char"/>
    <w:basedOn w:val="583"/>
    <w:link w:val="582"/>
    <w:uiPriority w:val="99"/>
  </w:style>
  <w:style w:type="table" w:styleId="433">
    <w:name w:val="Table Grid"/>
    <w:basedOn w:val="57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4">
    <w:name w:val="Table Grid Light"/>
    <w:basedOn w:val="57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35">
    <w:name w:val="Plain Table 1"/>
    <w:basedOn w:val="57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6">
    <w:name w:val="Plain Table 2"/>
    <w:basedOn w:val="57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7">
    <w:name w:val="Plain Table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38">
    <w:name w:val="Plain Table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9">
    <w:name w:val="Plain Table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40">
    <w:name w:val="Grid Table 1 Light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1">
    <w:name w:val="Grid Table 1 Light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2">
    <w:name w:val="Grid Table 1 Light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3">
    <w:name w:val="Grid Table 1 Light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4">
    <w:name w:val="Grid Table 1 Light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5">
    <w:name w:val="Grid Table 1 Light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6">
    <w:name w:val="Grid Table 1 Light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7">
    <w:name w:val="Grid Table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2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2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2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2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2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Grid Table 2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Grid Table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5">
    <w:name w:val="Grid Table 3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6">
    <w:name w:val="Grid Table 3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7">
    <w:name w:val="Grid Table 3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8">
    <w:name w:val="Grid Table 3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9">
    <w:name w:val="Grid Table 3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0">
    <w:name w:val="Grid Table 3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1">
    <w:name w:val="Grid Table 4"/>
    <w:basedOn w:val="5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62">
    <w:name w:val="Grid Table 4 - Accent 1"/>
    <w:basedOn w:val="5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63">
    <w:name w:val="Grid Table 4 - Accent 2"/>
    <w:basedOn w:val="5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64">
    <w:name w:val="Grid Table 4 - Accent 3"/>
    <w:basedOn w:val="5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65">
    <w:name w:val="Grid Table 4 - Accent 4"/>
    <w:basedOn w:val="5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66">
    <w:name w:val="Grid Table 4 - Accent 5"/>
    <w:basedOn w:val="5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67">
    <w:name w:val="Grid Table 4 - Accent 6"/>
    <w:basedOn w:val="57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68">
    <w:name w:val="Grid Table 5 Dark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9">
    <w:name w:val="Grid Table 5 Dark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70">
    <w:name w:val="Grid Table 5 Dark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71">
    <w:name w:val="Grid Table 5 Dark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72">
    <w:name w:val="Grid Table 5 Dark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73">
    <w:name w:val="Grid Table 5 Dark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74">
    <w:name w:val="Grid Table 5 Dark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75">
    <w:name w:val="Grid Table 6 Colorful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76">
    <w:name w:val="Grid Table 6 Colorful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77">
    <w:name w:val="Grid Table 6 Colorful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78">
    <w:name w:val="Grid Table 6 Colorful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9">
    <w:name w:val="Grid Table 6 Colorful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80">
    <w:name w:val="Grid Table 6 Colorful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81">
    <w:name w:val="Grid Table 6 Colorful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82">
    <w:name w:val="Grid Table 7 Colorful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Grid Table 7 Colorful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Grid Table 7 Colorful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Grid Table 7 Colorful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Grid Table 7 Colorful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Grid Table 7 Colorful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Grid Table 7 Colorful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List Table 1 Light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List Table 1 Light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List Table 1 Light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List Table 1 Light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List Table 1 Light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List Table 1 Light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List Table 1 Light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List Table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97">
    <w:name w:val="List Table 2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98">
    <w:name w:val="List Table 2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9">
    <w:name w:val="List Table 2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00">
    <w:name w:val="List Table 2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01">
    <w:name w:val="List Table 2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02">
    <w:name w:val="List Table 2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03">
    <w:name w:val="List Table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3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3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3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3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3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>
    <w:name w:val="List Table 3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>
    <w:name w:val="List Table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1">
    <w:name w:val="List Table 4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2">
    <w:name w:val="List Table 4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3">
    <w:name w:val="List Table 4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4">
    <w:name w:val="List Table 4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>
    <w:name w:val="List Table 4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>
    <w:name w:val="List Table 4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>
    <w:name w:val="List Table 5 Dark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8">
    <w:name w:val="List Table 5 Dark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9">
    <w:name w:val="List Table 5 Dark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0">
    <w:name w:val="List Table 5 Dark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1">
    <w:name w:val="List Table 5 Dark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2">
    <w:name w:val="List Table 5 Dark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3">
    <w:name w:val="List Table 5 Dark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24">
    <w:name w:val="List Table 6 Colorful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25">
    <w:name w:val="List Table 6 Colorful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26">
    <w:name w:val="List Table 6 Colorful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27">
    <w:name w:val="List Table 6 Colorful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28">
    <w:name w:val="List Table 6 Colorful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9">
    <w:name w:val="List Table 6 Colorful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30">
    <w:name w:val="List Table 6 Colorful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31">
    <w:name w:val="List Table 7 Colorful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32">
    <w:name w:val="List Table 7 Colorful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33">
    <w:name w:val="List Table 7 Colorful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34">
    <w:name w:val="List Table 7 Colorful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35">
    <w:name w:val="List Table 7 Colorful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36">
    <w:name w:val="List Table 7 Colorful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37">
    <w:name w:val="List Table 7 Colorful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38">
    <w:name w:val="Lined - Accent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9">
    <w:name w:val="Lined - Accent 1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0">
    <w:name w:val="Lined - Accent 2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1">
    <w:name w:val="Lined - Accent 3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2">
    <w:name w:val="Lined - Accent 4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3">
    <w:name w:val="Lined - Accent 5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4">
    <w:name w:val="Lined - Accent 6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5">
    <w:name w:val="Bordered &amp; Lined - Accent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46">
    <w:name w:val="Bordered &amp; Lined - Accent 1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7">
    <w:name w:val="Bordered &amp; Lined - Accent 2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8">
    <w:name w:val="Bordered &amp; Lined - Accent 3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9">
    <w:name w:val="Bordered &amp; Lined - Accent 4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50">
    <w:name w:val="Bordered &amp; Lined - Accent 5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51">
    <w:name w:val="Bordered &amp; Lined - Accent 6"/>
    <w:basedOn w:val="57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52">
    <w:name w:val="Bordered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53">
    <w:name w:val="Bordered - Accent 1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54">
    <w:name w:val="Bordered - Accent 2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55">
    <w:name w:val="Bordered - Accent 3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56">
    <w:name w:val="Bordered - Accent 4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57">
    <w:name w:val="Bordered - Accent 5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58">
    <w:name w:val="Bordered - Accent 6"/>
    <w:basedOn w:val="57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9">
    <w:name w:val="Hyperlink"/>
    <w:uiPriority w:val="99"/>
    <w:unhideWhenUsed/>
    <w:rPr>
      <w:color w:val="0000FF" w:themeColor="hyperlink"/>
      <w:u w:val="single"/>
    </w:rPr>
  </w:style>
  <w:style w:type="paragraph" w:styleId="560">
    <w:name w:val="footnote text"/>
    <w:basedOn w:val="573"/>
    <w:link w:val="561"/>
    <w:uiPriority w:val="99"/>
    <w:semiHidden/>
    <w:unhideWhenUsed/>
    <w:rPr>
      <w:sz w:val="18"/>
    </w:rPr>
    <w:pPr>
      <w:spacing w:lineRule="auto" w:line="240" w:after="40"/>
    </w:pPr>
  </w:style>
  <w:style w:type="character" w:styleId="561">
    <w:name w:val="Footnote Text Char"/>
    <w:link w:val="560"/>
    <w:uiPriority w:val="99"/>
    <w:rPr>
      <w:sz w:val="18"/>
    </w:rPr>
  </w:style>
  <w:style w:type="character" w:styleId="562">
    <w:name w:val="footnote reference"/>
    <w:basedOn w:val="578"/>
    <w:uiPriority w:val="99"/>
    <w:unhideWhenUsed/>
    <w:rPr>
      <w:vertAlign w:val="superscript"/>
    </w:rPr>
  </w:style>
  <w:style w:type="paragraph" w:styleId="563">
    <w:name w:val="toc 1"/>
    <w:basedOn w:val="573"/>
    <w:next w:val="573"/>
    <w:uiPriority w:val="39"/>
    <w:unhideWhenUsed/>
    <w:pPr>
      <w:ind w:left="0" w:right="0" w:firstLine="0"/>
      <w:spacing w:after="57"/>
    </w:pPr>
  </w:style>
  <w:style w:type="paragraph" w:styleId="564">
    <w:name w:val="toc 2"/>
    <w:basedOn w:val="573"/>
    <w:next w:val="573"/>
    <w:uiPriority w:val="39"/>
    <w:unhideWhenUsed/>
    <w:pPr>
      <w:ind w:left="283" w:right="0" w:firstLine="0"/>
      <w:spacing w:after="57"/>
    </w:pPr>
  </w:style>
  <w:style w:type="paragraph" w:styleId="565">
    <w:name w:val="toc 3"/>
    <w:basedOn w:val="573"/>
    <w:next w:val="573"/>
    <w:uiPriority w:val="39"/>
    <w:unhideWhenUsed/>
    <w:pPr>
      <w:ind w:left="567" w:right="0" w:firstLine="0"/>
      <w:spacing w:after="57"/>
    </w:pPr>
  </w:style>
  <w:style w:type="paragraph" w:styleId="566">
    <w:name w:val="toc 4"/>
    <w:basedOn w:val="573"/>
    <w:next w:val="573"/>
    <w:uiPriority w:val="39"/>
    <w:unhideWhenUsed/>
    <w:pPr>
      <w:ind w:left="850" w:right="0" w:firstLine="0"/>
      <w:spacing w:after="57"/>
    </w:pPr>
  </w:style>
  <w:style w:type="paragraph" w:styleId="567">
    <w:name w:val="toc 5"/>
    <w:basedOn w:val="573"/>
    <w:next w:val="573"/>
    <w:uiPriority w:val="39"/>
    <w:unhideWhenUsed/>
    <w:pPr>
      <w:ind w:left="1134" w:right="0" w:firstLine="0"/>
      <w:spacing w:after="57"/>
    </w:pPr>
  </w:style>
  <w:style w:type="paragraph" w:styleId="568">
    <w:name w:val="toc 6"/>
    <w:basedOn w:val="573"/>
    <w:next w:val="573"/>
    <w:uiPriority w:val="39"/>
    <w:unhideWhenUsed/>
    <w:pPr>
      <w:ind w:left="1417" w:right="0" w:firstLine="0"/>
      <w:spacing w:after="57"/>
    </w:pPr>
  </w:style>
  <w:style w:type="paragraph" w:styleId="569">
    <w:name w:val="toc 7"/>
    <w:basedOn w:val="573"/>
    <w:next w:val="573"/>
    <w:uiPriority w:val="39"/>
    <w:unhideWhenUsed/>
    <w:pPr>
      <w:ind w:left="1701" w:right="0" w:firstLine="0"/>
      <w:spacing w:after="57"/>
    </w:pPr>
  </w:style>
  <w:style w:type="paragraph" w:styleId="570">
    <w:name w:val="toc 8"/>
    <w:basedOn w:val="573"/>
    <w:next w:val="573"/>
    <w:uiPriority w:val="39"/>
    <w:unhideWhenUsed/>
    <w:pPr>
      <w:ind w:left="1984" w:right="0" w:firstLine="0"/>
      <w:spacing w:after="57"/>
    </w:pPr>
  </w:style>
  <w:style w:type="paragraph" w:styleId="571">
    <w:name w:val="toc 9"/>
    <w:basedOn w:val="573"/>
    <w:next w:val="573"/>
    <w:uiPriority w:val="39"/>
    <w:unhideWhenUsed/>
    <w:pPr>
      <w:ind w:left="2268" w:right="0" w:firstLine="0"/>
      <w:spacing w:after="57"/>
    </w:pPr>
  </w:style>
  <w:style w:type="paragraph" w:styleId="572">
    <w:name w:val="TOC Heading"/>
    <w:uiPriority w:val="39"/>
    <w:unhideWhenUsed/>
  </w:style>
  <w:style w:type="paragraph" w:styleId="573" w:default="1">
    <w:name w:val="Normal"/>
    <w:qFormat/>
    <w:pPr>
      <w:widowControl w:val="off"/>
    </w:pPr>
  </w:style>
  <w:style w:type="paragraph" w:styleId="574">
    <w:name w:val="Heading 1"/>
    <w:basedOn w:val="573"/>
    <w:next w:val="573"/>
    <w:qFormat/>
    <w:rPr>
      <w:sz w:val="24"/>
    </w:rPr>
    <w:pPr>
      <w:jc w:val="both"/>
      <w:keepNext/>
      <w:widowControl/>
      <w:outlineLvl w:val="0"/>
    </w:pPr>
  </w:style>
  <w:style w:type="paragraph" w:styleId="575">
    <w:name w:val="Heading 2"/>
    <w:basedOn w:val="573"/>
    <w:next w:val="573"/>
    <w:link w:val="584"/>
    <w:qFormat/>
    <w:rPr>
      <w:sz w:val="24"/>
    </w:rPr>
    <w:pPr>
      <w:keepNext/>
      <w:widowControl/>
      <w:outlineLvl w:val="1"/>
    </w:pPr>
  </w:style>
  <w:style w:type="paragraph" w:styleId="576">
    <w:name w:val="Heading 3"/>
    <w:basedOn w:val="573"/>
    <w:next w:val="573"/>
    <w:qFormat/>
    <w:rPr>
      <w:b/>
      <w:sz w:val="40"/>
    </w:rPr>
    <w:pPr>
      <w:jc w:val="center"/>
      <w:keepNext/>
      <w:widowControl/>
      <w:outlineLvl w:val="2"/>
    </w:pPr>
  </w:style>
  <w:style w:type="paragraph" w:styleId="577">
    <w:name w:val="Heading 4"/>
    <w:basedOn w:val="573"/>
    <w:next w:val="573"/>
    <w:qFormat/>
    <w:rPr>
      <w:sz w:val="28"/>
    </w:rPr>
    <w:pPr>
      <w:jc w:val="center"/>
      <w:keepNext/>
      <w:outlineLvl w:val="3"/>
    </w:pPr>
  </w:style>
  <w:style w:type="character" w:styleId="578" w:default="1">
    <w:name w:val="Default Paragraph Font"/>
    <w:uiPriority w:val="1"/>
    <w:semiHidden/>
    <w:unhideWhenUsed/>
  </w:style>
  <w:style w:type="table" w:styleId="5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80" w:default="1">
    <w:name w:val="No List"/>
    <w:uiPriority w:val="99"/>
    <w:semiHidden/>
    <w:unhideWhenUsed/>
  </w:style>
  <w:style w:type="paragraph" w:styleId="581">
    <w:name w:val="Header"/>
    <w:basedOn w:val="573"/>
    <w:link w:val="587"/>
    <w:uiPriority w:val="99"/>
    <w:pPr>
      <w:tabs>
        <w:tab w:val="center" w:pos="4153" w:leader="none"/>
        <w:tab w:val="right" w:pos="8306" w:leader="none"/>
      </w:tabs>
    </w:pPr>
  </w:style>
  <w:style w:type="paragraph" w:styleId="582">
    <w:name w:val="Footer"/>
    <w:basedOn w:val="573"/>
    <w:pPr>
      <w:tabs>
        <w:tab w:val="center" w:pos="4153" w:leader="none"/>
        <w:tab w:val="right" w:pos="8306" w:leader="none"/>
      </w:tabs>
    </w:pPr>
  </w:style>
  <w:style w:type="paragraph" w:styleId="583">
    <w:name w:val="Caption"/>
    <w:basedOn w:val="573"/>
    <w:next w:val="573"/>
    <w:qFormat/>
    <w:rPr>
      <w:b/>
      <w:sz w:val="40"/>
    </w:rPr>
    <w:pPr>
      <w:jc w:val="center"/>
      <w:widowControl/>
    </w:pPr>
  </w:style>
  <w:style w:type="character" w:styleId="584" w:customStyle="1">
    <w:name w:val="Заголовок 2 Знак"/>
    <w:link w:val="575"/>
    <w:rPr>
      <w:sz w:val="24"/>
    </w:rPr>
  </w:style>
  <w:style w:type="paragraph" w:styleId="585">
    <w:name w:val="Balloon Text"/>
    <w:basedOn w:val="573"/>
    <w:link w:val="586"/>
    <w:rPr>
      <w:rFonts w:ascii="Tahoma" w:hAnsi="Tahoma" w:cs="Tahoma"/>
      <w:sz w:val="16"/>
      <w:szCs w:val="16"/>
    </w:rPr>
  </w:style>
  <w:style w:type="character" w:styleId="586" w:customStyle="1">
    <w:name w:val="Текст выноски Знак"/>
    <w:link w:val="585"/>
    <w:rPr>
      <w:rFonts w:ascii="Tahoma" w:hAnsi="Tahoma" w:cs="Tahoma"/>
      <w:sz w:val="16"/>
      <w:szCs w:val="16"/>
    </w:rPr>
  </w:style>
  <w:style w:type="character" w:styleId="587" w:customStyle="1">
    <w:name w:val="Верхний колонтитул Знак"/>
    <w:basedOn w:val="578"/>
    <w:link w:val="581"/>
    <w:uiPriority w:val="99"/>
  </w:style>
  <w:style w:type="character" w:styleId="588">
    <w:name w:val="Гиперссылка"/>
    <w:rPr>
      <w:color w:val="0000FF"/>
      <w:u w:val="single"/>
    </w:rPr>
  </w:style>
  <w:style w:type="paragraph" w:styleId="589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2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90">
    <w:name w:val="Заголовок 5"/>
    <w:rPr>
      <w:rFonts w:ascii="Calibri" w:hAnsi="Calibri" w:cs="Times New Roman" w:eastAsia="Times New Roman"/>
      <w:b/>
      <w:bCs/>
      <w:i/>
      <w:iCs/>
      <w:caps w:val="false"/>
      <w:smallCaps w:val="false"/>
      <w:strike w:val="false"/>
      <w:vanish w:val="false"/>
      <w:color w:val="auto"/>
      <w:spacing w:val="0"/>
      <w:position w:val="0"/>
      <w:sz w:val="26"/>
      <w:szCs w:val="26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60" w:afterAutospacing="0" w:before="24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outlineLvl w:val="4"/>
    </w:pPr>
  </w:style>
  <w:style w:type="paragraph" w:styleId="591">
    <w:name w:val="ConsPlusNormal"/>
    <w:uiPriority w:val="0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rtl w:val="false"/>
      <w:cs w:val="false"/>
      <w:lang w:val="ru-RU" w:bidi="ru-RU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92">
    <w:name w:val="ConsPlusNonformat"/>
    <w:rPr>
      <w:rFonts w:ascii="Courier New" w:hAnsi="Courier New" w:cs="Courier New" w:eastAsia="Courier New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rtl w:val="false"/>
      <w:cs w:val="false"/>
      <w:lang w:val="ru-RU" w:bidi="ru-RU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593">
    <w:name w:val="ConsPlusCell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rtl w:val="false"/>
      <w:cs w:val="false"/>
      <w:lang w:val="ru-RU" w:bidi="ru-RU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Elcom Ltd</Company>
  <DocSecurity>4</DocSecurity>
  <HyperlinksChanged>false</HyperlinksChanged>
  <LinksUpToDate>false</LinksUpToDate>
  <ScaleCrop>false</ScaleCrop>
  <SharedDoc>false</SharedDoc>
  <Template>Постановление Губернатора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revision>55</cp:revision>
  <dcterms:created xsi:type="dcterms:W3CDTF">2020-03-17T08:11:00Z</dcterms:created>
  <dcterms:modified xsi:type="dcterms:W3CDTF">2023-04-18T07:28:34Z</dcterms:modified>
</cp:coreProperties>
</file>